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77C10" w14:textId="77777777" w:rsidR="00DE35F8" w:rsidRDefault="00DE35F8"/>
    <w:p w14:paraId="692F6008" w14:textId="77777777" w:rsidR="00DE35F8" w:rsidRPr="00940921" w:rsidRDefault="00802372" w:rsidP="00940921">
      <w:pPr>
        <w:pStyle w:val="Titre3"/>
      </w:pPr>
      <w:r>
        <w:rPr>
          <w:noProof/>
        </w:rPr>
        <mc:AlternateContent>
          <mc:Choice Requires="wps">
            <w:drawing>
              <wp:anchor distT="0" distB="0" distL="114300" distR="114300" simplePos="0" relativeHeight="251659776" behindDoc="0" locked="0" layoutInCell="1" allowOverlap="1" wp14:anchorId="30711663" wp14:editId="7D749453">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6B67288E"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6F8BADB1"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5C9364E6" w14:textId="77777777" w:rsidR="00D25254" w:rsidRPr="00802372" w:rsidRDefault="00D25254" w:rsidP="000E7107">
                            <w:pPr>
                              <w:pStyle w:val="NomcoordonnesCNDP"/>
                              <w:spacing w:line="276" w:lineRule="auto"/>
                            </w:pPr>
                            <w:r w:rsidRPr="00802372">
                              <w:t>Site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711663"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" filled="f" stroked="f" strokeweight=".5pt">
                <v:textbox style="mso-fit-shape-to-text:t">
                  <w:txbxContent>
                    <w:p w14:paraId="6B67288E"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6F8BADB1"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5C9364E6" w14:textId="77777777" w:rsidR="00D25254" w:rsidRPr="00802372" w:rsidRDefault="00D25254" w:rsidP="000E7107">
                      <w:pPr>
                        <w:pStyle w:val="NomcoordonnesCNDP"/>
                        <w:spacing w:line="276" w:lineRule="auto"/>
                      </w:pPr>
                      <w:r w:rsidRPr="00802372">
                        <w:t>Site Internet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C6B357A" wp14:editId="37EF76CB">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1D1C6E29" w14:textId="77777777" w:rsidR="00D03F40" w:rsidRPr="00802372" w:rsidRDefault="000E7107" w:rsidP="00D03F40">
                            <w:pPr>
                              <w:pStyle w:val="coordonnesCNDP"/>
                            </w:pPr>
                            <w:r w:rsidRPr="00802372">
                              <w:t>Contact :</w:t>
                            </w:r>
                            <w:r w:rsidR="00D25254" w:rsidRPr="00802372">
                              <w:t xml:space="preserve"> Nom de la structure</w:t>
                            </w:r>
                          </w:p>
                          <w:p w14:paraId="66BAD99C"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357A" id="Zone de texte 25" o:spid="_x0000_s1027" type="#_x0000_t202" style="position:absolute;margin-left:-37.1pt;margin-top:545.25pt;width:141.7pt;height:1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" filled="f" stroked="f" strokeweight=".5pt">
                <v:textbox>
                  <w:txbxContent>
                    <w:p w14:paraId="1D1C6E29" w14:textId="77777777" w:rsidR="00D03F40" w:rsidRPr="00802372" w:rsidRDefault="000E7107" w:rsidP="00D03F40">
                      <w:pPr>
                        <w:pStyle w:val="coordonnesCNDP"/>
                      </w:pPr>
                      <w:r w:rsidRPr="00802372">
                        <w:t>Contact :</w:t>
                      </w:r>
                      <w:r w:rsidR="00D25254" w:rsidRPr="00802372">
                        <w:t xml:space="preserve"> Nom de la structure</w:t>
                      </w:r>
                    </w:p>
                    <w:p w14:paraId="66BAD99C" w14:textId="77777777" w:rsidR="000E7107" w:rsidRPr="00802372" w:rsidRDefault="000E7107">
                      <w:pPr>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68992" behindDoc="0" locked="0" layoutInCell="1" allowOverlap="1" wp14:anchorId="78AD0BC1" wp14:editId="21A8EC4B">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59FFC410"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AD0BC1" id="Zone de texte 2" o:spid="_x0000_s1028" type="#_x0000_t202" style="position:absolute;margin-left:-95pt;margin-top:94.5pt;width:170.35pt;height:20.3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" filled="f" stroked="f" strokeweight=".5pt">
                <v:textbox style="mso-fit-shape-to-text:t" inset="0,0,0,0">
                  <w:txbxContent>
                    <w:p w14:paraId="59FFC410"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v:textbox>
              </v:shape>
            </w:pict>
          </mc:Fallback>
        </mc:AlternateContent>
      </w:r>
      <w:r w:rsidR="00503594">
        <w:rPr>
          <w:noProof/>
        </w:rPr>
        <mc:AlternateContent>
          <mc:Choice Requires="wps">
            <w:drawing>
              <wp:anchor distT="0" distB="0" distL="114300" distR="114300" simplePos="0" relativeHeight="251653632" behindDoc="0" locked="0" layoutInCell="1" allowOverlap="1" wp14:anchorId="687DB26A" wp14:editId="39327D0D">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6D7D349A"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7757FAE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87DB26A" id="Zone de texte 20" o:spid="_x0000_s1029" type="#_x0000_t202" style="position:absolute;margin-left:144.6pt;margin-top:367.75pt;width:340.15pt;height:289.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" filled="f" stroked="f" strokeweight=".5pt">
                <v:textbox style="mso-fit-shape-to-text:t" inset="0,0,0,0">
                  <w:txbxContent>
                    <w:p w14:paraId="6D7D349A"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7757FAE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v:textbox>
              </v:shape>
            </w:pict>
          </mc:Fallback>
        </mc:AlternateContent>
      </w:r>
      <w:r w:rsidR="00347629">
        <w:rPr>
          <w:noProof/>
        </w:rPr>
        <mc:AlternateContent>
          <mc:Choice Requires="wps">
            <w:drawing>
              <wp:anchor distT="0" distB="0" distL="114300" distR="114300" simplePos="0" relativeHeight="251655680" behindDoc="0" locked="0" layoutInCell="1" allowOverlap="1" wp14:anchorId="60F42ED1" wp14:editId="12B4F2A0">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61EA8C" id="Connecteur droit 21"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612.55pt" to="480.4pt,6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" strokecolor="#100e29" strokeweight="1pt">
                <v:stroke joinstyle="miter"/>
              </v:line>
            </w:pict>
          </mc:Fallback>
        </mc:AlternateContent>
      </w:r>
      <w:r w:rsidR="00AF51CE">
        <w:rPr>
          <w:noProof/>
        </w:rPr>
        <mc:AlternateContent>
          <mc:Choice Requires="wps">
            <w:drawing>
              <wp:anchor distT="0" distB="0" distL="114300" distR="114300" simplePos="0" relativeHeight="251649536" behindDoc="0" locked="0" layoutInCell="1" allowOverlap="1" wp14:anchorId="42CCB0C7" wp14:editId="41A6952A">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4EA1BEBD"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2CCB0C7" id="Zone de texte 10" o:spid="_x0000_s1030" type="#_x0000_t202" style="position:absolute;margin-left:-35.85pt;margin-top:326.2pt;width:141.7pt;height:168.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" filled="f" stroked="f" strokeweight=".5pt">
                <v:textbox style="mso-fit-shape-to-text:t">
                  <w:txbxContent>
                    <w:p w14:paraId="4EA1BEBD"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D24A72">
        <w:rPr>
          <w:noProof/>
        </w:rPr>
        <mc:AlternateContent>
          <mc:Choice Requires="wps">
            <w:drawing>
              <wp:anchor distT="0" distB="0" distL="114300" distR="114300" simplePos="0" relativeHeight="251647488" behindDoc="0" locked="0" layoutInCell="1" allowOverlap="1" wp14:anchorId="2EB5420D" wp14:editId="7AB3C5BC">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7F42BA43" w14:textId="77777777" w:rsidR="00D03F40" w:rsidRDefault="00D03F40" w:rsidP="00D03F40">
                            <w:pPr>
                              <w:pStyle w:val="1TitreCNDP"/>
                              <w:spacing w:before="20" w:after="20" w:line="400" w:lineRule="exact"/>
                            </w:pPr>
                            <w:r>
                              <w:t>Le point de vue</w:t>
                            </w:r>
                          </w:p>
                          <w:p w14:paraId="3DF093ED"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5167C10A"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5420D" id="Zone de texte 17" o:spid="_x0000_s1031" type="#_x0000_t202" style="position:absolute;margin-left:144.5pt;margin-top:266.5pt;width:340.15pt;height:88.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" filled="f" stroked="f" strokeweight=".5pt">
                <v:textbox inset="0,0,0,0">
                  <w:txbxContent>
                    <w:p w14:paraId="7F42BA43" w14:textId="77777777" w:rsidR="00D03F40" w:rsidRDefault="00D03F40" w:rsidP="00D03F40">
                      <w:pPr>
                        <w:pStyle w:val="1TitreCNDP"/>
                        <w:spacing w:before="20" w:after="20" w:line="400" w:lineRule="exact"/>
                      </w:pPr>
                      <w:r>
                        <w:t>Le point de vue</w:t>
                      </w:r>
                    </w:p>
                    <w:p w14:paraId="3DF093ED"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5167C10A"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51584" behindDoc="0" locked="0" layoutInCell="1" allowOverlap="1" wp14:anchorId="5DB5B568" wp14:editId="1EFD3737">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A4E82" id="Connecteur droit 1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44.5pt,358.45pt" to="161.5pt,3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" strokecolor="#100e29" strokeweight="3pt">
                <v:stroke joinstyle="miter"/>
              </v:line>
            </w:pict>
          </mc:Fallback>
        </mc:AlternateContent>
      </w:r>
      <w:r w:rsidR="0005707B">
        <w:rPr>
          <w:noProof/>
        </w:rPr>
        <w:drawing>
          <wp:anchor distT="0" distB="0" distL="114300" distR="114300" simplePos="0" relativeHeight="251645440" behindDoc="0" locked="0" layoutInCell="1" allowOverlap="1" wp14:anchorId="733C0A0D" wp14:editId="615A8317">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7" r:link="rId8" cstate="print">
                      <a:extLst>
                        <a:ext uri="{28A0092B-C50C-407E-A947-70E740481C1C}">
                          <a14:useLocalDpi xmlns:a14="http://schemas.microsoft.com/office/drawing/2010/main"/>
                        </a:ext>
                      </a:extLst>
                    </a:blip>
                    <a:stretch>
                      <a:fillRect/>
                    </a:stretch>
                  </pic:blipFill>
                  <pic:spPr>
                    <a:xfrm>
                      <a:off x="0" y="0"/>
                      <a:ext cx="1799590" cy="1187450"/>
                    </a:xfrm>
                    <a:prstGeom prst="rect">
                      <a:avLst/>
                    </a:prstGeom>
                  </pic:spPr>
                </pic:pic>
              </a:graphicData>
            </a:graphic>
          </wp:anchor>
        </w:drawing>
      </w:r>
      <w:r w:rsidR="00DE35F8">
        <w:br w:type="page"/>
      </w:r>
    </w:p>
    <w:p w14:paraId="5983F43D" w14:textId="77777777" w:rsidR="00DE35F8" w:rsidRDefault="005C188F">
      <w:r>
        <w:rPr>
          <w:noProof/>
        </w:rPr>
        <w:lastRenderedPageBreak/>
        <w:drawing>
          <wp:anchor distT="0" distB="0" distL="114300" distR="114300" simplePos="0" relativeHeight="251651072" behindDoc="0" locked="0" layoutInCell="1" allowOverlap="1" wp14:anchorId="6863F89F" wp14:editId="5E45E1D9">
            <wp:simplePos x="0" y="0"/>
            <wp:positionH relativeFrom="column">
              <wp:posOffset>-899795</wp:posOffset>
            </wp:positionH>
            <wp:positionV relativeFrom="paragraph">
              <wp:posOffset>82699</wp:posOffset>
            </wp:positionV>
            <wp:extent cx="2447925" cy="9719945"/>
            <wp:effectExtent l="0" t="0" r="3175" b="0"/>
            <wp:wrapNone/>
            <wp:docPr id="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53120" behindDoc="0" locked="0" layoutInCell="1" allowOverlap="1" wp14:anchorId="39F625DD" wp14:editId="33175592">
                <wp:simplePos x="0" y="0"/>
                <wp:positionH relativeFrom="column">
                  <wp:posOffset>437515</wp:posOffset>
                </wp:positionH>
                <wp:positionV relativeFrom="paragraph">
                  <wp:posOffset>-120650</wp:posOffset>
                </wp:positionV>
                <wp:extent cx="2523600" cy="8280000"/>
                <wp:effectExtent l="0" t="0" r="3810" b="635"/>
                <wp:wrapNone/>
                <wp:docPr id="3"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1575DB00" w14:textId="77777777" w:rsidR="00FA1BF4" w:rsidRDefault="00494623" w:rsidP="00FA1BF4">
                            <w:pPr>
                              <w:pStyle w:val="2TitreCNDP"/>
                            </w:pPr>
                            <w:r>
                              <w:t xml:space="preserve">TITRE </w:t>
                            </w:r>
                          </w:p>
                          <w:p w14:paraId="655F49BE" w14:textId="77777777" w:rsidR="00FA1BF4" w:rsidRPr="0052053C" w:rsidRDefault="00FA1BF4" w:rsidP="00FA1BF4">
                            <w:pPr>
                              <w:pStyle w:val="2TitreCNDP"/>
                            </w:pPr>
                          </w:p>
                          <w:p w14:paraId="139CE773"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0567F010"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7F713BA6" w14:textId="77777777" w:rsidR="00494623" w:rsidRDefault="00494623" w:rsidP="00141DE4">
                            <w:pPr>
                              <w:pStyle w:val="ParagrapheCNDP"/>
                              <w:rPr>
                                <w:b/>
                                <w:color w:val="DD442A"/>
                                <w:sz w:val="20"/>
                              </w:rPr>
                            </w:pPr>
                          </w:p>
                          <w:p w14:paraId="360A4518" w14:textId="77777777" w:rsidR="00E06CDB" w:rsidRDefault="00B2312B" w:rsidP="00141DE4">
                            <w:pPr>
                              <w:pStyle w:val="ParagrapheCNDP"/>
                              <w:rPr>
                                <w:b/>
                                <w:color w:val="DD442A"/>
                                <w:sz w:val="20"/>
                              </w:rPr>
                            </w:pPr>
                            <w:r>
                              <w:rPr>
                                <w:b/>
                                <w:color w:val="DD442A"/>
                                <w:sz w:val="20"/>
                              </w:rPr>
                              <w:t>CONCLUSION</w:t>
                            </w:r>
                          </w:p>
                          <w:p w14:paraId="430971E0" w14:textId="77777777" w:rsidR="00494623" w:rsidRDefault="00494623" w:rsidP="00141DE4">
                            <w:pPr>
                              <w:pStyle w:val="ParagrapheCNDP"/>
                              <w:rPr>
                                <w:b/>
                                <w:color w:val="DD442A"/>
                                <w:sz w:val="20"/>
                              </w:rPr>
                            </w:pPr>
                          </w:p>
                          <w:p w14:paraId="5C627524" w14:textId="77777777" w:rsidR="00494623" w:rsidRPr="00494623" w:rsidRDefault="00494623" w:rsidP="00494623">
                            <w:pPr>
                              <w:pStyle w:val="ParagrapheCNDP"/>
                              <w:rPr>
                                <w:bCs/>
                              </w:rPr>
                            </w:pPr>
                            <w:r w:rsidRPr="00494623">
                              <w:rPr>
                                <w:bCs/>
                              </w:rPr>
                              <w:t xml:space="preserve">(ou une synthèse) de 1 200 signes. </w:t>
                            </w:r>
                          </w:p>
                          <w:p w14:paraId="4834CCF4"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2CA7958B"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625DD" id="Zone de texte 3" o:spid="_x0000_s1032" type="#_x0000_t202" style="position:absolute;margin-left:34.45pt;margin-top:-9.5pt;width:198.7pt;height:651.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" fillcolor="white [3201]" stroked="f" strokeweight=".5pt">
                <v:textbox style="mso-next-textbox:#Zone de texte 5" inset="3mm,3mm,3mm,3mm">
                  <w:txbxContent>
                    <w:p w14:paraId="1575DB00" w14:textId="77777777" w:rsidR="00FA1BF4" w:rsidRDefault="00494623" w:rsidP="00FA1BF4">
                      <w:pPr>
                        <w:pStyle w:val="2TitreCNDP"/>
                      </w:pPr>
                      <w:r>
                        <w:t xml:space="preserve">TITRE </w:t>
                      </w:r>
                    </w:p>
                    <w:p w14:paraId="655F49BE" w14:textId="77777777" w:rsidR="00FA1BF4" w:rsidRPr="0052053C" w:rsidRDefault="00FA1BF4" w:rsidP="00FA1BF4">
                      <w:pPr>
                        <w:pStyle w:val="2TitreCNDP"/>
                      </w:pPr>
                    </w:p>
                    <w:p w14:paraId="139CE773"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0567F010"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7F713BA6" w14:textId="77777777" w:rsidR="00494623" w:rsidRDefault="00494623" w:rsidP="00141DE4">
                      <w:pPr>
                        <w:pStyle w:val="ParagrapheCNDP"/>
                        <w:rPr>
                          <w:b/>
                          <w:color w:val="DD442A"/>
                          <w:sz w:val="20"/>
                        </w:rPr>
                      </w:pPr>
                    </w:p>
                    <w:p w14:paraId="360A4518" w14:textId="77777777" w:rsidR="00E06CDB" w:rsidRDefault="00B2312B" w:rsidP="00141DE4">
                      <w:pPr>
                        <w:pStyle w:val="ParagrapheCNDP"/>
                        <w:rPr>
                          <w:b/>
                          <w:color w:val="DD442A"/>
                          <w:sz w:val="20"/>
                        </w:rPr>
                      </w:pPr>
                      <w:r>
                        <w:rPr>
                          <w:b/>
                          <w:color w:val="DD442A"/>
                          <w:sz w:val="20"/>
                        </w:rPr>
                        <w:t>CONCLUSION</w:t>
                      </w:r>
                    </w:p>
                    <w:p w14:paraId="430971E0" w14:textId="77777777" w:rsidR="00494623" w:rsidRDefault="00494623" w:rsidP="00141DE4">
                      <w:pPr>
                        <w:pStyle w:val="ParagrapheCNDP"/>
                        <w:rPr>
                          <w:b/>
                          <w:color w:val="DD442A"/>
                          <w:sz w:val="20"/>
                        </w:rPr>
                      </w:pPr>
                    </w:p>
                    <w:p w14:paraId="5C627524" w14:textId="77777777" w:rsidR="00494623" w:rsidRPr="00494623" w:rsidRDefault="00494623" w:rsidP="00494623">
                      <w:pPr>
                        <w:pStyle w:val="ParagrapheCNDP"/>
                        <w:rPr>
                          <w:bCs/>
                        </w:rPr>
                      </w:pPr>
                      <w:r w:rsidRPr="00494623">
                        <w:rPr>
                          <w:bCs/>
                        </w:rPr>
                        <w:t xml:space="preserve">(ou une synthèse) de 1 200 signes. </w:t>
                      </w:r>
                    </w:p>
                    <w:p w14:paraId="4834CCF4"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2CA7958B"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v:textbox>
              </v:shape>
            </w:pict>
          </mc:Fallback>
        </mc:AlternateContent>
      </w:r>
      <w:r w:rsidR="00D24A72">
        <w:rPr>
          <w:noProof/>
        </w:rPr>
        <mc:AlternateContent>
          <mc:Choice Requires="wps">
            <w:drawing>
              <wp:anchor distT="0" distB="0" distL="114300" distR="114300" simplePos="0" relativeHeight="251654144" behindDoc="0" locked="0" layoutInCell="1" allowOverlap="1" wp14:anchorId="213A840E" wp14:editId="5CE8C189">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5AFB9" id="Rectangle 31" o:spid="_x0000_s1026" style="position:absolute;margin-left:254.1pt;margin-top:-9.85pt;width:198.4pt;height:198.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" fillcolor="#d8d8d8 [2732]" stroked="f" strokeweight="1pt"/>
            </w:pict>
          </mc:Fallback>
        </mc:AlternateContent>
      </w:r>
    </w:p>
    <w:p w14:paraId="363DA020" w14:textId="77777777" w:rsidR="00D30E5F" w:rsidRDefault="00557C51">
      <w:r>
        <w:rPr>
          <w:noProof/>
        </w:rPr>
        <w:drawing>
          <wp:anchor distT="0" distB="0" distL="114300" distR="114300" simplePos="0" relativeHeight="251694080" behindDoc="0" locked="0" layoutInCell="1" allowOverlap="1" wp14:anchorId="6855844D" wp14:editId="7C229E04">
            <wp:simplePos x="0" y="0"/>
            <wp:positionH relativeFrom="column">
              <wp:posOffset>-675619</wp:posOffset>
            </wp:positionH>
            <wp:positionV relativeFrom="paragraph">
              <wp:posOffset>7974454</wp:posOffset>
            </wp:positionV>
            <wp:extent cx="2222339" cy="1401587"/>
            <wp:effectExtent l="0" t="0" r="0" b="0"/>
            <wp:wrapNone/>
            <wp:docPr id="551057527" name="logo-debat-public.png"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7527" name="logo-debat-public.png" descr="Une image contenant texte, Police, Graphique, logo&#10;&#10;Description générée automatiquemen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2339" cy="1401587"/>
                    </a:xfrm>
                    <a:prstGeom prst="rect">
                      <a:avLst/>
                    </a:prstGeom>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55168" behindDoc="0" locked="0" layoutInCell="1" allowOverlap="1" wp14:anchorId="1EB9910D" wp14:editId="4FFE640E">
                <wp:simplePos x="0" y="0"/>
                <wp:positionH relativeFrom="column">
                  <wp:posOffset>3227147</wp:posOffset>
                </wp:positionH>
                <wp:positionV relativeFrom="paragraph">
                  <wp:posOffset>2462195</wp:posOffset>
                </wp:positionV>
                <wp:extent cx="2519680" cy="667210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shape w14:anchorId="1EB9910D" id="Zone de texte 5" o:spid="_x0000_s1033" type="#_x0000_t202" style="position:absolute;margin-left:254.1pt;margin-top:193.85pt;width:198.4pt;height:525.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" fillcolor="white [3201]" stroked="f" strokeweight=".5pt">
                <v:textbox style="mso-next-textbox:#Zone de texte 46" inset="3mm,3mm,3mm,3mm">
                  <w:txbxContent/>
                </v:textbox>
              </v:shape>
            </w:pict>
          </mc:Fallback>
        </mc:AlternateContent>
      </w:r>
      <w:r w:rsidR="00DE35F8">
        <w:br w:type="page"/>
      </w:r>
    </w:p>
    <w:p w14:paraId="7534CEE7" w14:textId="77777777" w:rsidR="00DE35F8" w:rsidRDefault="00886C5C">
      <w:r>
        <w:rPr>
          <w:noProof/>
        </w:rPr>
        <w:lastRenderedPageBreak/>
        <mc:AlternateContent>
          <mc:Choice Requires="wps">
            <w:drawing>
              <wp:anchor distT="0" distB="0" distL="114300" distR="114300" simplePos="0" relativeHeight="251657216" behindDoc="0" locked="0" layoutInCell="1" allowOverlap="1" wp14:anchorId="6D516019" wp14:editId="65E09850">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16019" id="Zone de texte 46" o:spid="_x0000_s1034" type="#_x0000_t202" style="position:absolute;margin-left:35.15pt;margin-top:-8.15pt;width:198.45pt;height:6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" fillcolor="white [3201]" stroked="f" strokeweight=".5pt">
                <v:textbox style="mso-next-textbox:#Zone de texte 47" inset="3mm,3mm,3mm,3mm">
                  <w:txbxContent/>
                </v:textbox>
              </v:shape>
            </w:pict>
          </mc:Fallback>
        </mc:AlternateContent>
      </w:r>
      <w:r w:rsidR="00213E10">
        <w:rPr>
          <w:noProof/>
        </w:rPr>
        <mc:AlternateContent>
          <mc:Choice Requires="wps">
            <w:drawing>
              <wp:anchor distT="0" distB="0" distL="114300" distR="114300" simplePos="0" relativeHeight="251658240" behindDoc="0" locked="0" layoutInCell="1" allowOverlap="1" wp14:anchorId="74403137" wp14:editId="5DAD0A5B">
                <wp:simplePos x="0" y="0"/>
                <wp:positionH relativeFrom="column">
                  <wp:posOffset>3236270</wp:posOffset>
                </wp:positionH>
                <wp:positionV relativeFrom="paragraph">
                  <wp:posOffset>-102352</wp:posOffset>
                </wp:positionV>
                <wp:extent cx="2519680" cy="6358270"/>
                <wp:effectExtent l="0" t="0" r="0" b="4445"/>
                <wp:wrapNone/>
                <wp:docPr id="47"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03137" id="Zone de texte 47" o:spid="_x0000_s1035" type="#_x0000_t202" style="position:absolute;margin-left:254.8pt;margin-top:-8.05pt;width:198.4pt;height:50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" fillcolor="white [3201]" stroked="f" strokeweight=".5pt">
                <v:textbox style="mso-next-textbox:#Zone de texte 11" inset="3mm,3mm,3mm,3mm">
                  <w:txbxContent/>
                </v:textbox>
              </v:shape>
            </w:pict>
          </mc:Fallback>
        </mc:AlternateContent>
      </w:r>
      <w:r w:rsidR="00213E10" w:rsidRPr="002D3842">
        <w:rPr>
          <w:noProof/>
        </w:rPr>
        <w:drawing>
          <wp:anchor distT="0" distB="0" distL="114300" distR="114300" simplePos="0" relativeHeight="251656192" behindDoc="1" locked="1" layoutInCell="1" allowOverlap="1" wp14:anchorId="52733D2B" wp14:editId="29FE7AFB">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05F2679C" w14:textId="77777777" w:rsidR="00DE35F8" w:rsidRDefault="00DE35F8"/>
    <w:p w14:paraId="3F7D9088" w14:textId="77777777" w:rsidR="00DE35F8" w:rsidRPr="002D3842" w:rsidRDefault="00557C51">
      <w:pPr>
        <w:rPr>
          <w:rStyle w:val="Accentuationintense"/>
        </w:rPr>
      </w:pPr>
      <w:r>
        <w:rPr>
          <w:noProof/>
        </w:rPr>
        <w:drawing>
          <wp:anchor distT="0" distB="0" distL="114300" distR="114300" simplePos="0" relativeHeight="251696128" behindDoc="0" locked="0" layoutInCell="1" allowOverlap="1" wp14:anchorId="22C0B94A" wp14:editId="50DAFCD7">
            <wp:simplePos x="0" y="0"/>
            <wp:positionH relativeFrom="column">
              <wp:posOffset>-678180</wp:posOffset>
            </wp:positionH>
            <wp:positionV relativeFrom="paragraph">
              <wp:posOffset>7811135</wp:posOffset>
            </wp:positionV>
            <wp:extent cx="2222339" cy="1401587"/>
            <wp:effectExtent l="0" t="0" r="0" b="0"/>
            <wp:wrapNone/>
            <wp:docPr id="620470258" name="logo-debat-public.png"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7527" name="logo-debat-public.png" descr="Une image contenant texte, Police, Graphique, logo&#10;&#10;Description générée automatiquemen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2339" cy="1401587"/>
                    </a:xfrm>
                    <a:prstGeom prst="rect">
                      <a:avLst/>
                    </a:prstGeom>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59264" behindDoc="0" locked="0" layoutInCell="1" allowOverlap="1" wp14:anchorId="1752F38C" wp14:editId="64560E22">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5BAC" id="Rectangle 48" o:spid="_x0000_s1026" style="position:absolute;margin-left:254.8pt;margin-top:465.95pt;width:198.45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" fillcolor="#d8d8d8 [2732]" stroked="f" strokeweight="1pt"/>
            </w:pict>
          </mc:Fallback>
        </mc:AlternateContent>
      </w:r>
      <w:r w:rsidR="00DE35F8">
        <w:br w:type="page"/>
      </w:r>
    </w:p>
    <w:p w14:paraId="4F1E8879" w14:textId="77777777" w:rsidR="00B2312B" w:rsidRDefault="005C188F" w:rsidP="00B2312B">
      <w:r>
        <w:rPr>
          <w:noProof/>
        </w:rPr>
        <w:lastRenderedPageBreak/>
        <mc:AlternateContent>
          <mc:Choice Requires="wps">
            <w:drawing>
              <wp:anchor distT="0" distB="0" distL="114300" distR="114300" simplePos="0" relativeHeight="251674624" behindDoc="0" locked="0" layoutInCell="1" allowOverlap="1" wp14:anchorId="54692B1B" wp14:editId="61A79534">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EE3AD" id="Connecteur droit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1.2pt,16.7pt" to="278.2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" strokecolor="#100e29"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7513E965" wp14:editId="17EDAB0D">
                <wp:simplePos x="0" y="0"/>
                <wp:positionH relativeFrom="column">
                  <wp:posOffset>3234690</wp:posOffset>
                </wp:positionH>
                <wp:positionV relativeFrom="paragraph">
                  <wp:posOffset>217805</wp:posOffset>
                </wp:positionV>
                <wp:extent cx="2519680" cy="7606665"/>
                <wp:effectExtent l="0" t="0" r="0" b="635"/>
                <wp:wrapNone/>
                <wp:docPr id="12"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3E965" id="Zone de texte 12" o:spid="_x0000_s1036" type="#_x0000_t202" style="position:absolute;margin-left:254.7pt;margin-top:17.15pt;width:198.4pt;height:59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" fillcolor="white [3201]" stroked="f" strokeweight=".5pt">
                <v:textbox inset="3mm,3mm,3mm,3mm">
                  <w:txbxContent/>
                </v:textbox>
              </v:shape>
            </w:pict>
          </mc:Fallback>
        </mc:AlternateContent>
      </w:r>
      <w:r w:rsidR="00B2312B">
        <w:rPr>
          <w:noProof/>
        </w:rPr>
        <w:drawing>
          <wp:anchor distT="0" distB="0" distL="114300" distR="114300" simplePos="0" relativeHeight="251677696" behindDoc="0" locked="0" layoutInCell="1" allowOverlap="1" wp14:anchorId="13C7BFA8" wp14:editId="711050C4">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12" r:link="rId13" cstate="print">
                      <a:extLst>
                        <a:ext uri="{28A0092B-C50C-407E-A947-70E740481C1C}">
                          <a14:useLocalDpi xmlns:a14="http://schemas.microsoft.com/office/drawing/2010/main"/>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61666658" w14:textId="77777777" w:rsidR="00CC1E15" w:rsidRDefault="00374DF2">
      <w:r>
        <w:rPr>
          <w:noProof/>
        </w:rPr>
        <mc:AlternateContent>
          <mc:Choice Requires="wpg">
            <w:drawing>
              <wp:anchor distT="0" distB="0" distL="114300" distR="114300" simplePos="0" relativeHeight="251698176" behindDoc="0" locked="0" layoutInCell="1" allowOverlap="1" wp14:anchorId="19F76D03" wp14:editId="441DBEAB">
                <wp:simplePos x="0" y="0"/>
                <wp:positionH relativeFrom="margin">
                  <wp:align>center</wp:align>
                </wp:positionH>
                <wp:positionV relativeFrom="paragraph">
                  <wp:posOffset>8337694</wp:posOffset>
                </wp:positionV>
                <wp:extent cx="6462395" cy="1266679"/>
                <wp:effectExtent l="0" t="0" r="1905" b="3810"/>
                <wp:wrapNone/>
                <wp:docPr id="1833585483" name="Groupe 1"/>
                <wp:cNvGraphicFramePr/>
                <a:graphic xmlns:a="http://schemas.openxmlformats.org/drawingml/2006/main">
                  <a:graphicData uri="http://schemas.microsoft.com/office/word/2010/wordprocessingGroup">
                    <wpg:wgp>
                      <wpg:cNvGrpSpPr/>
                      <wpg:grpSpPr>
                        <a:xfrm>
                          <a:off x="0" y="0"/>
                          <a:ext cx="6462395" cy="1266679"/>
                          <a:chOff x="0" y="0"/>
                          <a:chExt cx="6462395" cy="1266679"/>
                        </a:xfrm>
                      </wpg:grpSpPr>
                      <wps:wsp>
                        <wps:cNvPr id="456490892" name="Rectangle 456490892"/>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3072394" name="logo-blanc-CNDP.png"/>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257386" y="270933"/>
                            <a:ext cx="1652270" cy="266065"/>
                          </a:xfrm>
                          <a:prstGeom prst="rect">
                            <a:avLst/>
                          </a:prstGeom>
                        </pic:spPr>
                      </pic:pic>
                      <pic:pic xmlns:pic="http://schemas.openxmlformats.org/drawingml/2006/picture">
                        <pic:nvPicPr>
                          <pic:cNvPr id="1584148225" name="qr_code_debat_penly_epr.png">
                            <a:hlinkClick r:id="rId14"/>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03146" y="216747"/>
                            <a:ext cx="539750" cy="539750"/>
                          </a:xfrm>
                          <a:prstGeom prst="rect">
                            <a:avLst/>
                          </a:prstGeom>
                        </pic:spPr>
                      </pic:pic>
                      <wps:wsp>
                        <wps:cNvPr id="650429580" name="Zone de texte 650429580"/>
                        <wps:cNvSpPr txBox="1"/>
                        <wps:spPr>
                          <a:xfrm>
                            <a:off x="2147146" y="176107"/>
                            <a:ext cx="3553097" cy="761458"/>
                          </a:xfrm>
                          <a:prstGeom prst="rect">
                            <a:avLst/>
                          </a:prstGeom>
                          <a:noFill/>
                          <a:ln w="6350">
                            <a:noFill/>
                          </a:ln>
                        </wps:spPr>
                        <wps:txbx>
                          <w:txbxContent>
                            <w:p w14:paraId="65B41678" w14:textId="77777777" w:rsidR="00374DF2" w:rsidRPr="00374DF2" w:rsidRDefault="00374DF2" w:rsidP="00374DF2">
                              <w:pPr>
                                <w:pStyle w:val="coordonnesfooterCNDP"/>
                                <w:rPr>
                                  <w:color w:val="00B0F0"/>
                                </w:rPr>
                              </w:pPr>
                              <w:r w:rsidRPr="00374DF2">
                                <w:rPr>
                                  <w:color w:val="00B0F0"/>
                                </w:rPr>
                                <w:t>Débat public Projet de nouveaux réacteurs nucléaires à Gravelines</w:t>
                              </w:r>
                              <w:r w:rsidRPr="00374DF2">
                                <w:rPr>
                                  <w:color w:val="00B0F0"/>
                                </w:rPr>
                                <w:br/>
                                <w:t>244 Boulevard Saint-Germain – 75007 Paris</w:t>
                              </w:r>
                            </w:p>
                            <w:p w14:paraId="48CEECC2" w14:textId="77777777" w:rsidR="00374DF2" w:rsidRPr="00B3574F" w:rsidRDefault="00000000" w:rsidP="00374DF2">
                              <w:pPr>
                                <w:pStyle w:val="coordonnesfooterCNDP"/>
                                <w:rPr>
                                  <w:rStyle w:val="Lienhypertexte"/>
                                  <w:color w:val="00B0F0"/>
                                </w:rPr>
                              </w:pPr>
                              <w:hyperlink r:id="rId16" w:history="1">
                                <w:r w:rsidR="00907CD0" w:rsidRPr="00B3574F">
                                  <w:rPr>
                                    <w:rStyle w:val="Lienhypertexte"/>
                                    <w:color w:val="00B0F0"/>
                                  </w:rPr>
                                  <w:t>epr.gravelines@debat-cndp.fr</w:t>
                                </w:r>
                              </w:hyperlink>
                            </w:p>
                            <w:p w14:paraId="455DAF49" w14:textId="77777777" w:rsidR="00374DF2" w:rsidRPr="00B3574F" w:rsidRDefault="00000000" w:rsidP="00374DF2">
                              <w:pPr>
                                <w:pStyle w:val="coordonnesfooterCNDP"/>
                                <w:rPr>
                                  <w:color w:val="00B0F0"/>
                                  <w14:textOutline w14:w="9525" w14:cap="rnd" w14:cmpd="sng" w14:algn="ctr">
                                    <w14:noFill/>
                                    <w14:prstDash w14:val="solid"/>
                                    <w14:bevel/>
                                  </w14:textOutline>
                                </w:rPr>
                              </w:pPr>
                              <w:hyperlink r:id="rId17" w:history="1">
                                <w:r w:rsidR="00374DF2" w:rsidRPr="00B3574F">
                                  <w:rPr>
                                    <w:rStyle w:val="Lienhypertexte"/>
                                    <w:rFonts w:ascii="HelveticaNeue" w:hAnsi="HelveticaNeue"/>
                                    <w:color w:val="00B0F0"/>
                                    <w14:textOutline w14:w="9525" w14:cap="rnd" w14:cmpd="sng" w14:algn="ctr">
                                      <w14:noFill/>
                                      <w14:prstDash w14:val="solid"/>
                                      <w14:bevel/>
                                    </w14:textOutline>
                                  </w:rPr>
                                  <w:t>www.debatpublic.fr/projet-nouveaux-reacteurs-nucleaires-gravelines</w:t>
                                </w:r>
                              </w:hyperlink>
                            </w:p>
                            <w:p w14:paraId="361A5112" w14:textId="77777777" w:rsidR="00374DF2" w:rsidRPr="00B3574F" w:rsidRDefault="00374DF2">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F76D03" id="Groupe 1" o:spid="_x0000_s1037" style="position:absolute;margin-left:0;margin-top:656.5pt;width:508.85pt;height:99.75pt;z-index:251698176;mso-position-horizontal:center;mso-position-horizontal-relative:margin" coordsize="64623,12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">
                <v:rect id="Rectangle 456490892" o:spid="_x0000_s1038" style="position:absolute;width:64623;height:1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&#13;&#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39" type="#_x0000_t75" style="position:absolute;left:2573;top:2709;width:16523;height: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">
                  <v:imagedata r:id="rId18" r:href="rId19"/>
                </v:shape>
                <v:shape id="qr_code_debat_penly_epr.png" o:spid="_x0000_s1040" type="#_x0000_t75" href="https://www.debatpublic.fr/projet-nouveaux-reacteurs-nucleaires-gravelines" style="position:absolute;left:57031;top:2167;width:5397;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" o:button="t">
                  <v:fill o:detectmouseclick="t"/>
                  <v:imagedata r:id="rId20" o:title=""/>
                </v:shape>
                <v:shape id="Zone de texte 650429580" o:spid="_x0000_s1041" type="#_x0000_t202" style="position:absolute;left:21471;top:1761;width:35531;height:7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" filled="f" stroked="f" strokeweight=".5pt">
                  <v:textbox>
                    <w:txbxContent>
                      <w:p w14:paraId="65B41678" w14:textId="77777777" w:rsidR="00374DF2" w:rsidRPr="00374DF2" w:rsidRDefault="00374DF2" w:rsidP="00374DF2">
                        <w:pPr>
                          <w:pStyle w:val="coordonnesfooterCNDP"/>
                          <w:rPr>
                            <w:color w:val="00B0F0"/>
                          </w:rPr>
                        </w:pPr>
                        <w:r w:rsidRPr="00374DF2">
                          <w:rPr>
                            <w:color w:val="00B0F0"/>
                          </w:rPr>
                          <w:t>Débat public Projet de nouveaux réacteurs nucléaires à Gravelines</w:t>
                        </w:r>
                        <w:r w:rsidRPr="00374DF2">
                          <w:rPr>
                            <w:color w:val="00B0F0"/>
                          </w:rPr>
                          <w:br/>
                          <w:t>244 Boulevard Saint-Germain – 75007 Paris</w:t>
                        </w:r>
                      </w:p>
                      <w:p w14:paraId="48CEECC2" w14:textId="77777777" w:rsidR="00374DF2" w:rsidRPr="00B3574F" w:rsidRDefault="00000000" w:rsidP="00374DF2">
                        <w:pPr>
                          <w:pStyle w:val="coordonnesfooterCNDP"/>
                          <w:rPr>
                            <w:rStyle w:val="Lienhypertexte"/>
                            <w:color w:val="00B0F0"/>
                          </w:rPr>
                        </w:pPr>
                        <w:hyperlink r:id="rId21" w:history="1">
                          <w:r w:rsidR="00907CD0" w:rsidRPr="00B3574F">
                            <w:rPr>
                              <w:rStyle w:val="Lienhypertexte"/>
                              <w:color w:val="00B0F0"/>
                            </w:rPr>
                            <w:t>epr.gravelines@debat-cndp.fr</w:t>
                          </w:r>
                        </w:hyperlink>
                      </w:p>
                      <w:p w14:paraId="455DAF49" w14:textId="77777777" w:rsidR="00374DF2" w:rsidRPr="00B3574F" w:rsidRDefault="00000000" w:rsidP="00374DF2">
                        <w:pPr>
                          <w:pStyle w:val="coordonnesfooterCNDP"/>
                          <w:rPr>
                            <w:color w:val="00B0F0"/>
                            <w14:textOutline w14:w="9525" w14:cap="rnd" w14:cmpd="sng" w14:algn="ctr">
                              <w14:noFill/>
                              <w14:prstDash w14:val="solid"/>
                              <w14:bevel/>
                            </w14:textOutline>
                          </w:rPr>
                        </w:pPr>
                        <w:hyperlink r:id="rId22" w:history="1">
                          <w:r w:rsidR="00374DF2" w:rsidRPr="00B3574F">
                            <w:rPr>
                              <w:rStyle w:val="Lienhypertexte"/>
                              <w:rFonts w:ascii="HelveticaNeue" w:hAnsi="HelveticaNeue"/>
                              <w:color w:val="00B0F0"/>
                              <w14:textOutline w14:w="9525" w14:cap="rnd" w14:cmpd="sng" w14:algn="ctr">
                                <w14:noFill/>
                                <w14:prstDash w14:val="solid"/>
                                <w14:bevel/>
                              </w14:textOutline>
                            </w:rPr>
                            <w:t>www.debatpublic.fr/projet-nouveaux-reacteurs-nucleaires-gravelines</w:t>
                          </w:r>
                        </w:hyperlink>
                      </w:p>
                      <w:p w14:paraId="361A5112" w14:textId="77777777" w:rsidR="00374DF2" w:rsidRPr="00B3574F" w:rsidRDefault="00374DF2">
                        <w:pPr>
                          <w:rPr>
                            <w:color w:val="00B0F0"/>
                          </w:rPr>
                        </w:pPr>
                      </w:p>
                    </w:txbxContent>
                  </v:textbox>
                </v:shape>
                <w10:wrap anchorx="margin"/>
              </v:group>
            </w:pict>
          </mc:Fallback>
        </mc:AlternateContent>
      </w:r>
      <w:r w:rsidR="005C188F">
        <w:rPr>
          <w:noProof/>
        </w:rPr>
        <w:drawing>
          <wp:anchor distT="0" distB="0" distL="114300" distR="114300" simplePos="0" relativeHeight="251663360" behindDoc="0" locked="0" layoutInCell="1" allowOverlap="1" wp14:anchorId="442870E6" wp14:editId="5E800C08">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65408" behindDoc="0" locked="0" layoutInCell="1" allowOverlap="1" wp14:anchorId="715A7EFF" wp14:editId="37C6F2A6">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A7EFF" id="Zone de texte 11" o:spid="_x0000_s1042" type="#_x0000_t202" style="position:absolute;margin-left:34.5pt;margin-top:2.5pt;width:198.4pt;height:6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" fillcolor="white [3201]" stroked="f" strokeweight=".5pt">
                <v:textbox style="mso-next-textbox:#Zone de texte 12" inset="3mm,3mm,3mm,3mm">
                  <w:txbxContent/>
                </v:textbox>
              </v:shape>
            </w:pict>
          </mc:Fallback>
        </mc:AlternateContent>
      </w:r>
    </w:p>
    <w:sectPr w:rsidR="00CC1E15" w:rsidSect="005C188F">
      <w:headerReference w:type="first" r:id="rId23"/>
      <w:footerReference w:type="first" r:id="rId24"/>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2DB1F" w14:textId="77777777" w:rsidR="009353F8" w:rsidRDefault="009353F8" w:rsidP="00DE35F8">
      <w:r>
        <w:separator/>
      </w:r>
    </w:p>
  </w:endnote>
  <w:endnote w:type="continuationSeparator" w:id="0">
    <w:p w14:paraId="68482108" w14:textId="77777777" w:rsidR="009353F8" w:rsidRDefault="009353F8"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3A31BDDC-E2A9-0941-9C40-14EC759204A5}"/>
    <w:embedBold r:id="rId2" w:fontKey="{C50F6003-D5FE-7C46-B0B1-8D698317B184}"/>
    <w:embedItalic r:id="rId3" w:fontKey="{7A7F6870-2E84-424C-89FC-0B46E5DC0B30}"/>
  </w:font>
  <w:font w:name="Times New Roman">
    <w:panose1 w:val="02020603050405020304"/>
    <w:charset w:val="00"/>
    <w:family w:val="roman"/>
    <w:pitch w:val="variable"/>
    <w:sig w:usb0="E0002EFF" w:usb1="C000785B" w:usb2="00000009" w:usb3="00000000" w:csb0="000001FF" w:csb1="00000000"/>
    <w:embedRegular r:id="rId4" w:fontKey="{A471DF57-9545-5849-81CA-0ED991B8334E}"/>
    <w:embedBold r:id="rId5" w:fontKey="{58567D19-7B88-0E47-8F63-E4D2BE95CC7F}"/>
    <w:embedItalic r:id="rId6" w:fontKey="{2236BE83-8B9E-2C42-B917-A15C6A0E75BC}"/>
  </w:font>
  <w:font w:name="Calibri Light">
    <w:panose1 w:val="020F0302020204030204"/>
    <w:charset w:val="00"/>
    <w:family w:val="swiss"/>
    <w:pitch w:val="variable"/>
    <w:sig w:usb0="E4002EFF" w:usb1="C200247B" w:usb2="00000009" w:usb3="00000000" w:csb0="000001FF" w:csb1="00000000"/>
    <w:embedRegular r:id="rId7" w:fontKey="{3EB4DA33-8CEA-D644-80AE-5E99042D973E}"/>
  </w:font>
  <w:font w:name="Arial">
    <w:panose1 w:val="020B0604020202020204"/>
    <w:charset w:val="00"/>
    <w:family w:val="swiss"/>
    <w:pitch w:val="variable"/>
    <w:sig w:usb0="E0002AFF" w:usb1="C0007843" w:usb2="00000009" w:usb3="00000000" w:csb0="000001FF" w:csb1="00000000"/>
    <w:embedRegular r:id="rId8" w:fontKey="{CC3BF835-53A4-8A42-8D5E-D1C7D10B9835}"/>
    <w:embedBold r:id="rId9" w:fontKey="{0020B5EF-E488-9B4D-AFE5-0938034B734A}"/>
  </w:font>
  <w:font w:name="HelveticaNeue">
    <w:altName w:val="Sylfaen"/>
    <w:panose1 w:val="02000503000000020004"/>
    <w:charset w:val="00"/>
    <w:family w:val="auto"/>
    <w:pitch w:val="variable"/>
    <w:sig w:usb0="E50002FF" w:usb1="500079DB" w:usb2="00000010" w:usb3="00000000" w:csb0="00000001" w:csb1="00000000"/>
  </w:font>
  <w:font w:name="TT Norms Pro">
    <w:altName w:val="Calibri"/>
    <w:panose1 w:val="020B0604020202020204"/>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0F5A9" w14:textId="77777777" w:rsidR="003F4C51" w:rsidRDefault="00374DF2" w:rsidP="003F4C51">
    <w:r>
      <w:rPr>
        <w:noProof/>
      </w:rPr>
      <w:drawing>
        <wp:anchor distT="0" distB="0" distL="114300" distR="114300" simplePos="0" relativeHeight="251651072" behindDoc="0" locked="0" layoutInCell="1" allowOverlap="1" wp14:anchorId="04175A45" wp14:editId="0EEEA9AA">
          <wp:simplePos x="0" y="0"/>
          <wp:positionH relativeFrom="column">
            <wp:posOffset>5344795</wp:posOffset>
          </wp:positionH>
          <wp:positionV relativeFrom="paragraph">
            <wp:posOffset>-229870</wp:posOffset>
          </wp:positionV>
          <wp:extent cx="539750" cy="539750"/>
          <wp:effectExtent l="0" t="0" r="6350" b="6350"/>
          <wp:wrapNone/>
          <wp:docPr id="58" name="qr_code_debat_penly_epr.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_code_debat_penly_epr.png">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14A1A">
      <w:rPr>
        <w:noProof/>
      </w:rPr>
      <mc:AlternateContent>
        <mc:Choice Requires="wps">
          <w:drawing>
            <wp:anchor distT="0" distB="0" distL="114300" distR="114300" simplePos="0" relativeHeight="251652096" behindDoc="0" locked="0" layoutInCell="1" allowOverlap="1" wp14:anchorId="74EF92C1" wp14:editId="25DDF891">
              <wp:simplePos x="0" y="0"/>
              <wp:positionH relativeFrom="column">
                <wp:posOffset>1791335</wp:posOffset>
              </wp:positionH>
              <wp:positionV relativeFrom="paragraph">
                <wp:posOffset>-268684</wp:posOffset>
              </wp:positionV>
              <wp:extent cx="3553097" cy="76145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553097" cy="761458"/>
                      </a:xfrm>
                      <a:prstGeom prst="rect">
                        <a:avLst/>
                      </a:prstGeom>
                      <a:noFill/>
                      <a:ln w="6350">
                        <a:noFill/>
                      </a:ln>
                    </wps:spPr>
                    <wps:txbx>
                      <w:txbxContent>
                        <w:p w14:paraId="4B918CA1" w14:textId="77777777" w:rsidR="003F4C51" w:rsidRPr="0058277F" w:rsidRDefault="008014B5" w:rsidP="00ED1B02">
                          <w:pPr>
                            <w:pStyle w:val="coordonnesfooterCNDP"/>
                            <w:rPr>
                              <w:color w:val="00B0F0"/>
                            </w:rPr>
                          </w:pPr>
                          <w:r w:rsidRPr="00174B92">
                            <w:rPr>
                              <w:color w:val="00B0F0"/>
                            </w:rPr>
                            <w:t>Débat public Projet de nouveaux réacteurs nucléaires à Gravelines</w:t>
                          </w:r>
                          <w:r w:rsidR="00BF04A0" w:rsidRPr="00174B92">
                            <w:rPr>
                              <w:color w:val="00B0F0"/>
                            </w:rPr>
                            <w:br/>
                          </w:r>
                          <w:r w:rsidR="007A5A11" w:rsidRPr="00174B92">
                            <w:rPr>
                              <w:color w:val="00B0F0"/>
                            </w:rPr>
                            <w:t xml:space="preserve">244 Boulevard Saint-Germain – 75007 </w:t>
                          </w:r>
                          <w:r w:rsidR="007A5A11" w:rsidRPr="0058277F">
                            <w:rPr>
                              <w:color w:val="00B0F0"/>
                            </w:rPr>
                            <w:t>Paris</w:t>
                          </w:r>
                        </w:p>
                        <w:p w14:paraId="29CCE491" w14:textId="77777777" w:rsidR="00174B92" w:rsidRPr="00B3574F" w:rsidRDefault="00000000" w:rsidP="00174B92">
                          <w:pPr>
                            <w:pStyle w:val="coordonnesfooterCNDP"/>
                            <w:rPr>
                              <w:rStyle w:val="Lienhypertexte"/>
                              <w:color w:val="00B0F0"/>
                            </w:rPr>
                          </w:pPr>
                          <w:hyperlink r:id="rId3" w:history="1">
                            <w:r w:rsidR="00907CD0" w:rsidRPr="00B3574F">
                              <w:rPr>
                                <w:rStyle w:val="Lienhypertexte"/>
                                <w:color w:val="00B0F0"/>
                              </w:rPr>
                              <w:t>epr.gravelines@debat-cndp.fr</w:t>
                            </w:r>
                          </w:hyperlink>
                        </w:p>
                        <w:p w14:paraId="34694D9E" w14:textId="77777777" w:rsidR="00513C68" w:rsidRPr="00174B92" w:rsidRDefault="00000000" w:rsidP="00174B92">
                          <w:pPr>
                            <w:pStyle w:val="coordonnesfooterCNDP"/>
                            <w:rPr>
                              <w:color w:val="00B0F0"/>
                            </w:rPr>
                          </w:pPr>
                          <w:hyperlink r:id="rId4" w:history="1">
                            <w:r w:rsidR="0058277F" w:rsidRPr="0058277F">
                              <w:rPr>
                                <w:rStyle w:val="Lienhypertexte"/>
                                <w:rFonts w:ascii="HelveticaNeue" w:hAnsi="HelveticaNeue"/>
                                <w:color w:val="00B0F0"/>
                              </w:rPr>
                              <w:t>www.debatpublic.fr/projet-nouveaux-reacteurs-nucleaires-gravelines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F92C1" id="_x0000_t202" coordsize="21600,21600" o:spt="202" path="m,l,21600r21600,l21600,xe">
              <v:stroke joinstyle="miter"/>
              <v:path gradientshapeok="t" o:connecttype="rect"/>
            </v:shapetype>
            <v:shape id="Zone de texte 32" o:spid="_x0000_s1045" type="#_x0000_t202" style="position:absolute;margin-left:141.05pt;margin-top:-21.15pt;width:279.75pt;height:5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2jzHAIAADM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" filled="f" stroked="f" strokeweight=".5pt">
              <v:textbox>
                <w:txbxContent>
                  <w:p w14:paraId="4B918CA1" w14:textId="77777777" w:rsidR="003F4C51" w:rsidRPr="0058277F" w:rsidRDefault="008014B5" w:rsidP="00ED1B02">
                    <w:pPr>
                      <w:pStyle w:val="coordonnesfooterCNDP"/>
                      <w:rPr>
                        <w:color w:val="00B0F0"/>
                      </w:rPr>
                    </w:pPr>
                    <w:r w:rsidRPr="00174B92">
                      <w:rPr>
                        <w:color w:val="00B0F0"/>
                      </w:rPr>
                      <w:t>Débat public Projet de nouveaux réacteurs nucléaires à Gravelines</w:t>
                    </w:r>
                    <w:r w:rsidR="00BF04A0" w:rsidRPr="00174B92">
                      <w:rPr>
                        <w:color w:val="00B0F0"/>
                      </w:rPr>
                      <w:br/>
                    </w:r>
                    <w:r w:rsidR="007A5A11" w:rsidRPr="00174B92">
                      <w:rPr>
                        <w:color w:val="00B0F0"/>
                      </w:rPr>
                      <w:t xml:space="preserve">244 Boulevard Saint-Germain – 75007 </w:t>
                    </w:r>
                    <w:r w:rsidR="007A5A11" w:rsidRPr="0058277F">
                      <w:rPr>
                        <w:color w:val="00B0F0"/>
                      </w:rPr>
                      <w:t>Paris</w:t>
                    </w:r>
                  </w:p>
                  <w:p w14:paraId="29CCE491" w14:textId="77777777" w:rsidR="00174B92" w:rsidRPr="00B3574F" w:rsidRDefault="00000000" w:rsidP="00174B92">
                    <w:pPr>
                      <w:pStyle w:val="coordonnesfooterCNDP"/>
                      <w:rPr>
                        <w:rStyle w:val="Lienhypertexte"/>
                        <w:color w:val="00B0F0"/>
                      </w:rPr>
                    </w:pPr>
                    <w:hyperlink r:id="rId5" w:history="1">
                      <w:r w:rsidR="00907CD0" w:rsidRPr="00B3574F">
                        <w:rPr>
                          <w:rStyle w:val="Lienhypertexte"/>
                          <w:color w:val="00B0F0"/>
                        </w:rPr>
                        <w:t>epr.gravelines@debat-cndp.fr</w:t>
                      </w:r>
                    </w:hyperlink>
                  </w:p>
                  <w:p w14:paraId="34694D9E" w14:textId="77777777" w:rsidR="00513C68" w:rsidRPr="00174B92" w:rsidRDefault="00000000" w:rsidP="00174B92">
                    <w:pPr>
                      <w:pStyle w:val="coordonnesfooterCNDP"/>
                      <w:rPr>
                        <w:color w:val="00B0F0"/>
                      </w:rPr>
                    </w:pPr>
                    <w:hyperlink r:id="rId6" w:history="1">
                      <w:r w:rsidR="0058277F" w:rsidRPr="0058277F">
                        <w:rPr>
                          <w:rStyle w:val="Lienhypertexte"/>
                          <w:rFonts w:ascii="HelveticaNeue" w:hAnsi="HelveticaNeue"/>
                          <w:color w:val="00B0F0"/>
                        </w:rPr>
                        <w:t>www.debatpublic.fr/projet-nouveaux-reacteurs-nucleaires-gravelines</w:t>
                      </w:r>
                    </w:hyperlink>
                  </w:p>
                </w:txbxContent>
              </v:textbox>
            </v:shape>
          </w:pict>
        </mc:Fallback>
      </mc:AlternateContent>
    </w:r>
    <w:r w:rsidR="0005707B">
      <w:rPr>
        <w:noProof/>
      </w:rPr>
      <mc:AlternateContent>
        <mc:Choice Requires="wps">
          <w:drawing>
            <wp:anchor distT="0" distB="0" distL="114300" distR="114300" simplePos="0" relativeHeight="251649024" behindDoc="0" locked="0" layoutInCell="1" allowOverlap="1" wp14:anchorId="4F958F4B" wp14:editId="37A70810">
              <wp:simplePos x="0" y="0"/>
              <wp:positionH relativeFrom="column">
                <wp:posOffset>-360365</wp:posOffset>
              </wp:positionH>
              <wp:positionV relativeFrom="paragraph">
                <wp:posOffset>-444839</wp:posOffset>
              </wp:positionV>
              <wp:extent cx="6462395" cy="1266679"/>
              <wp:effectExtent l="0" t="0" r="1905" b="3810"/>
              <wp:wrapNone/>
              <wp:docPr id="26" name="Rectangle 26"/>
              <wp:cNvGraphicFramePr/>
              <a:graphic xmlns:a="http://schemas.openxmlformats.org/drawingml/2006/main">
                <a:graphicData uri="http://schemas.microsoft.com/office/word/2010/wordprocessingShape">
                  <wps:wsp>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C0803" id="Rectangle 26" o:spid="_x0000_s1026" style="position:absolute;margin-left:-28.4pt;margin-top:-35.05pt;width:508.85pt;height: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" fillcolor="#100e29" stroked="f" strokeweight="1pt"/>
          </w:pict>
        </mc:Fallback>
      </mc:AlternateContent>
    </w:r>
    <w:r w:rsidR="003F4C51">
      <w:rPr>
        <w:noProof/>
      </w:rPr>
      <w:drawing>
        <wp:anchor distT="0" distB="0" distL="114300" distR="114300" simplePos="0" relativeHeight="251650048" behindDoc="0" locked="0" layoutInCell="1" allowOverlap="1" wp14:anchorId="1DED2329" wp14:editId="2D6A8B1A">
          <wp:simplePos x="0" y="0"/>
          <wp:positionH relativeFrom="page">
            <wp:posOffset>800100</wp:posOffset>
          </wp:positionH>
          <wp:positionV relativeFrom="paragraph">
            <wp:posOffset>-173465</wp:posOffset>
          </wp:positionV>
          <wp:extent cx="1652400" cy="266400"/>
          <wp:effectExtent l="0" t="0" r="0" b="635"/>
          <wp:wrapNone/>
          <wp:docPr id="59"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7" r:link="rId8">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1F3D1A74"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AC017" w14:textId="77777777" w:rsidR="009353F8" w:rsidRDefault="009353F8" w:rsidP="00DE35F8">
      <w:r>
        <w:separator/>
      </w:r>
    </w:p>
  </w:footnote>
  <w:footnote w:type="continuationSeparator" w:id="0">
    <w:p w14:paraId="689E9D3C" w14:textId="77777777" w:rsidR="009353F8" w:rsidRDefault="009353F8"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D97A9" w14:textId="77777777" w:rsidR="00DE35F8" w:rsidRDefault="002F5D3B">
    <w:r>
      <w:rPr>
        <w:noProof/>
      </w:rPr>
      <mc:AlternateContent>
        <mc:Choice Requires="wps">
          <w:drawing>
            <wp:anchor distT="0" distB="0" distL="114300" distR="114300" simplePos="0" relativeHeight="251665920" behindDoc="0" locked="0" layoutInCell="1" allowOverlap="1" wp14:anchorId="433F4D3E" wp14:editId="6E831844">
              <wp:simplePos x="0" y="0"/>
              <wp:positionH relativeFrom="column">
                <wp:posOffset>4360560</wp:posOffset>
              </wp:positionH>
              <wp:positionV relativeFrom="paragraph">
                <wp:posOffset>2250440</wp:posOffset>
              </wp:positionV>
              <wp:extent cx="530225" cy="275590"/>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225" cy="275590"/>
                      </a:xfrm>
                      <a:prstGeom prst="rect">
                        <a:avLst/>
                      </a:prstGeom>
                      <a:noFill/>
                      <a:ln w="6350">
                        <a:noFill/>
                      </a:ln>
                    </wps:spPr>
                    <wps:txbx>
                      <w:txbxContent>
                        <w:p w14:paraId="23918D25" w14:textId="77777777" w:rsidR="00450045" w:rsidRPr="00450045" w:rsidRDefault="00A8155C"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17</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09</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21E0924B" w14:textId="77777777" w:rsidR="00374DF2" w:rsidRPr="00450045" w:rsidRDefault="00A8155C"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17</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01</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3F591685"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F4D3E" id="_x0000_t202" coordsize="21600,21600" o:spt="202" path="m,l,21600r21600,l21600,xe">
              <v:stroke joinstyle="miter"/>
              <v:path gradientshapeok="t" o:connecttype="rect"/>
            </v:shapetype>
            <v:shape id="Zone de texte 8" o:spid="_x0000_s1043" type="#_x0000_t202" style="position:absolute;margin-left:343.35pt;margin-top:177.2pt;width:41.7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" filled="f" stroked="f" strokeweight=".5pt">
              <v:textbox inset="0,,0">
                <w:txbxContent>
                  <w:p w14:paraId="23918D25" w14:textId="77777777" w:rsidR="00450045" w:rsidRPr="00450045" w:rsidRDefault="00A8155C"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17</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09</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21E0924B" w14:textId="77777777" w:rsidR="00374DF2" w:rsidRPr="00450045" w:rsidRDefault="00A8155C"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17</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01</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2025</w:t>
                    </w:r>
                  </w:p>
                  <w:p w14:paraId="3F591685"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v:textbox>
            </v:shape>
          </w:pict>
        </mc:Fallback>
      </mc:AlternateContent>
    </w:r>
    <w:r w:rsidR="00E732BD">
      <w:rPr>
        <w:noProof/>
      </w:rPr>
      <mc:AlternateContent>
        <mc:Choice Requires="wps">
          <w:drawing>
            <wp:anchor distT="0" distB="0" distL="114300" distR="114300" simplePos="0" relativeHeight="251663872" behindDoc="0" locked="0" layoutInCell="1" allowOverlap="1" wp14:anchorId="3646D341" wp14:editId="56232354">
              <wp:simplePos x="0" y="0"/>
              <wp:positionH relativeFrom="column">
                <wp:posOffset>1832610</wp:posOffset>
              </wp:positionH>
              <wp:positionV relativeFrom="paragraph">
                <wp:posOffset>2235835</wp:posOffset>
              </wp:positionV>
              <wp:extent cx="2743200" cy="7569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43200" cy="756920"/>
                      </a:xfrm>
                      <a:prstGeom prst="rect">
                        <a:avLst/>
                      </a:prstGeom>
                      <a:noFill/>
                      <a:ln w="6350">
                        <a:noFill/>
                      </a:ln>
                    </wps:spPr>
                    <wps:txbx>
                      <w:txbxContent>
                        <w:p w14:paraId="40DE7290" w14:textId="77777777" w:rsidR="009F50F7" w:rsidRPr="009F50F7" w:rsidRDefault="009F50F7" w:rsidP="00E732BD">
                          <w:pPr>
                            <w:spacing w:line="340" w:lineRule="exact"/>
                            <w:rPr>
                              <w:sz w:val="30"/>
                              <w:szCs w:val="30"/>
                            </w:rPr>
                          </w:pPr>
                          <w:r w:rsidRPr="009F50F7">
                            <w:rPr>
                              <w:rFonts w:ascii="TT Norms Pro" w:eastAsia="Times New Roman" w:hAnsi="TT Norms Pro" w:cs="Times New Roman"/>
                              <w:caps/>
                              <w:color w:val="DD442A"/>
                              <w:sz w:val="30"/>
                              <w:szCs w:val="30"/>
                              <w:lang w:eastAsia="fr-FR"/>
                            </w:rPr>
                            <w:t xml:space="preserve">Projet de </w:t>
                          </w:r>
                          <w:r w:rsidR="00135DF9">
                            <w:rPr>
                              <w:rFonts w:ascii="TT Norms Pro" w:eastAsia="Times New Roman" w:hAnsi="TT Norms Pro" w:cs="Times New Roman"/>
                              <w:caps/>
                              <w:color w:val="DD442A"/>
                              <w:sz w:val="30"/>
                              <w:szCs w:val="30"/>
                              <w:lang w:eastAsia="fr-FR"/>
                            </w:rPr>
                            <w:t xml:space="preserve">nouveaux rÉacteurs nucleaires </w:t>
                          </w:r>
                          <w:r w:rsidR="00135DF9">
                            <w:rPr>
                              <w:rFonts w:ascii="TT Norms Pro" w:eastAsia="Times New Roman" w:hAnsi="TT Norms Pro" w:cs="Times New Roman"/>
                              <w:caps/>
                              <w:color w:val="DD442A"/>
                              <w:sz w:val="30"/>
                              <w:szCs w:val="30"/>
                              <w:lang w:eastAsia="fr-FR"/>
                            </w:rPr>
                            <w:br/>
                            <w:t>À graveline</w:t>
                          </w:r>
                          <w:r w:rsidR="00374DF2">
                            <w:rPr>
                              <w:rFonts w:ascii="TT Norms Pro" w:eastAsia="Times New Roman" w:hAnsi="TT Norms Pro" w:cs="Times New Roman"/>
                              <w:caps/>
                              <w:color w:val="DD442A"/>
                              <w:sz w:val="30"/>
                              <w:szCs w:val="30"/>
                              <w:lang w:eastAsia="fr-FR"/>
                            </w:rPr>
                            <w: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D341" id="Zone de texte 6" o:spid="_x0000_s1044" type="#_x0000_t202" style="position:absolute;margin-left:144.3pt;margin-top:176.05pt;width:3in;height:5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" filled="f" stroked="f" strokeweight=".5pt">
              <v:textbox inset="0,,0">
                <w:txbxContent>
                  <w:p w14:paraId="40DE7290" w14:textId="77777777" w:rsidR="009F50F7" w:rsidRPr="009F50F7" w:rsidRDefault="009F50F7" w:rsidP="00E732BD">
                    <w:pPr>
                      <w:spacing w:line="340" w:lineRule="exact"/>
                      <w:rPr>
                        <w:sz w:val="30"/>
                        <w:szCs w:val="30"/>
                      </w:rPr>
                    </w:pPr>
                    <w:r w:rsidRPr="009F50F7">
                      <w:rPr>
                        <w:rFonts w:ascii="TT Norms Pro" w:eastAsia="Times New Roman" w:hAnsi="TT Norms Pro" w:cs="Times New Roman"/>
                        <w:caps/>
                        <w:color w:val="DD442A"/>
                        <w:sz w:val="30"/>
                        <w:szCs w:val="30"/>
                        <w:lang w:eastAsia="fr-FR"/>
                      </w:rPr>
                      <w:t xml:space="preserve">Projet de </w:t>
                    </w:r>
                    <w:r w:rsidR="00135DF9">
                      <w:rPr>
                        <w:rFonts w:ascii="TT Norms Pro" w:eastAsia="Times New Roman" w:hAnsi="TT Norms Pro" w:cs="Times New Roman"/>
                        <w:caps/>
                        <w:color w:val="DD442A"/>
                        <w:sz w:val="30"/>
                        <w:szCs w:val="30"/>
                        <w:lang w:eastAsia="fr-FR"/>
                      </w:rPr>
                      <w:t xml:space="preserve">nouveaux rÉacteurs nucleaires </w:t>
                    </w:r>
                    <w:r w:rsidR="00135DF9">
                      <w:rPr>
                        <w:rFonts w:ascii="TT Norms Pro" w:eastAsia="Times New Roman" w:hAnsi="TT Norms Pro" w:cs="Times New Roman"/>
                        <w:caps/>
                        <w:color w:val="DD442A"/>
                        <w:sz w:val="30"/>
                        <w:szCs w:val="30"/>
                        <w:lang w:eastAsia="fr-FR"/>
                      </w:rPr>
                      <w:br/>
                      <w:t>À graveline</w:t>
                    </w:r>
                    <w:r w:rsidR="00374DF2">
                      <w:rPr>
                        <w:rFonts w:ascii="TT Norms Pro" w:eastAsia="Times New Roman" w:hAnsi="TT Norms Pro" w:cs="Times New Roman"/>
                        <w:caps/>
                        <w:color w:val="DD442A"/>
                        <w:sz w:val="30"/>
                        <w:szCs w:val="30"/>
                        <w:lang w:eastAsia="fr-FR"/>
                      </w:rPr>
                      <w:t>S</w:t>
                    </w:r>
                  </w:p>
                </w:txbxContent>
              </v:textbox>
            </v:shape>
          </w:pict>
        </mc:Fallback>
      </mc:AlternateContent>
    </w:r>
    <w:r w:rsidR="00821AA7">
      <w:rPr>
        <w:noProof/>
      </w:rPr>
      <w:drawing>
        <wp:anchor distT="0" distB="0" distL="114300" distR="114300" simplePos="0" relativeHeight="251667968" behindDoc="1" locked="0" layoutInCell="1" allowOverlap="1" wp14:anchorId="1D0F28A2" wp14:editId="69967D88">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757C67">
      <w:rPr>
        <w:noProof/>
      </w:rPr>
      <w:drawing>
        <wp:anchor distT="0" distB="0" distL="114300" distR="114300" simplePos="0" relativeHeight="251643901" behindDoc="1" locked="1" layoutInCell="1" allowOverlap="1" wp14:anchorId="4D5AAA77" wp14:editId="2A4A6BD3">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9ED"/>
    <w:rsid w:val="00031559"/>
    <w:rsid w:val="00041313"/>
    <w:rsid w:val="00050D95"/>
    <w:rsid w:val="0005707B"/>
    <w:rsid w:val="00072C46"/>
    <w:rsid w:val="00073BA6"/>
    <w:rsid w:val="00074C19"/>
    <w:rsid w:val="00077E69"/>
    <w:rsid w:val="000B6938"/>
    <w:rsid w:val="000D182E"/>
    <w:rsid w:val="000E4CDA"/>
    <w:rsid w:val="000E7107"/>
    <w:rsid w:val="00135DF9"/>
    <w:rsid w:val="00141DE4"/>
    <w:rsid w:val="00151C07"/>
    <w:rsid w:val="00174B92"/>
    <w:rsid w:val="001840CA"/>
    <w:rsid w:val="00197D81"/>
    <w:rsid w:val="001A0003"/>
    <w:rsid w:val="00213E10"/>
    <w:rsid w:val="00240FB5"/>
    <w:rsid w:val="00243451"/>
    <w:rsid w:val="00254856"/>
    <w:rsid w:val="00262BC8"/>
    <w:rsid w:val="002865E0"/>
    <w:rsid w:val="002B5701"/>
    <w:rsid w:val="002D3842"/>
    <w:rsid w:val="002F5D3B"/>
    <w:rsid w:val="00303DA4"/>
    <w:rsid w:val="00316729"/>
    <w:rsid w:val="00323EAF"/>
    <w:rsid w:val="00347629"/>
    <w:rsid w:val="00351F3A"/>
    <w:rsid w:val="00374DF2"/>
    <w:rsid w:val="003D3ECE"/>
    <w:rsid w:val="003F4C51"/>
    <w:rsid w:val="00424C71"/>
    <w:rsid w:val="00450045"/>
    <w:rsid w:val="00480BAF"/>
    <w:rsid w:val="00494623"/>
    <w:rsid w:val="004B3FD8"/>
    <w:rsid w:val="004E50AE"/>
    <w:rsid w:val="00503594"/>
    <w:rsid w:val="00513C68"/>
    <w:rsid w:val="0052053C"/>
    <w:rsid w:val="00540FAF"/>
    <w:rsid w:val="00557C51"/>
    <w:rsid w:val="0058277F"/>
    <w:rsid w:val="005A348E"/>
    <w:rsid w:val="005A5F69"/>
    <w:rsid w:val="005C188F"/>
    <w:rsid w:val="005D1C6B"/>
    <w:rsid w:val="005D1FBE"/>
    <w:rsid w:val="005E081B"/>
    <w:rsid w:val="00612B3E"/>
    <w:rsid w:val="00634D94"/>
    <w:rsid w:val="00640A60"/>
    <w:rsid w:val="00654B2C"/>
    <w:rsid w:val="006558E2"/>
    <w:rsid w:val="006B27B1"/>
    <w:rsid w:val="006C688D"/>
    <w:rsid w:val="007029E3"/>
    <w:rsid w:val="00757C67"/>
    <w:rsid w:val="00776D3A"/>
    <w:rsid w:val="007A5A11"/>
    <w:rsid w:val="007C411D"/>
    <w:rsid w:val="007D06AB"/>
    <w:rsid w:val="008014B5"/>
    <w:rsid w:val="00802372"/>
    <w:rsid w:val="00812BD8"/>
    <w:rsid w:val="00821AA7"/>
    <w:rsid w:val="008566EA"/>
    <w:rsid w:val="00886C5C"/>
    <w:rsid w:val="008B20D3"/>
    <w:rsid w:val="008E7B07"/>
    <w:rsid w:val="00907CD0"/>
    <w:rsid w:val="00914A1A"/>
    <w:rsid w:val="009239F2"/>
    <w:rsid w:val="009353F8"/>
    <w:rsid w:val="00940921"/>
    <w:rsid w:val="00950ACA"/>
    <w:rsid w:val="00954845"/>
    <w:rsid w:val="009557D7"/>
    <w:rsid w:val="00996AD8"/>
    <w:rsid w:val="009C5B38"/>
    <w:rsid w:val="009F144C"/>
    <w:rsid w:val="009F50F7"/>
    <w:rsid w:val="00A259ED"/>
    <w:rsid w:val="00A25BEF"/>
    <w:rsid w:val="00A612D5"/>
    <w:rsid w:val="00A61A58"/>
    <w:rsid w:val="00A77C2D"/>
    <w:rsid w:val="00A8155C"/>
    <w:rsid w:val="00AA720C"/>
    <w:rsid w:val="00AD66C1"/>
    <w:rsid w:val="00AF0633"/>
    <w:rsid w:val="00AF40DD"/>
    <w:rsid w:val="00AF51CE"/>
    <w:rsid w:val="00B2312B"/>
    <w:rsid w:val="00B3574F"/>
    <w:rsid w:val="00B7780C"/>
    <w:rsid w:val="00BD7F8F"/>
    <w:rsid w:val="00BE252D"/>
    <w:rsid w:val="00BF04A0"/>
    <w:rsid w:val="00BF322D"/>
    <w:rsid w:val="00C110DC"/>
    <w:rsid w:val="00C146C9"/>
    <w:rsid w:val="00C64DA5"/>
    <w:rsid w:val="00C72E8B"/>
    <w:rsid w:val="00C82974"/>
    <w:rsid w:val="00C95736"/>
    <w:rsid w:val="00CA2B64"/>
    <w:rsid w:val="00CA6758"/>
    <w:rsid w:val="00CC1E15"/>
    <w:rsid w:val="00CF1A0E"/>
    <w:rsid w:val="00CF7502"/>
    <w:rsid w:val="00D03F40"/>
    <w:rsid w:val="00D113A7"/>
    <w:rsid w:val="00D20F64"/>
    <w:rsid w:val="00D24A72"/>
    <w:rsid w:val="00D25254"/>
    <w:rsid w:val="00D30E5F"/>
    <w:rsid w:val="00D35A39"/>
    <w:rsid w:val="00D5553F"/>
    <w:rsid w:val="00D563E8"/>
    <w:rsid w:val="00D66906"/>
    <w:rsid w:val="00D93CBB"/>
    <w:rsid w:val="00DA40AF"/>
    <w:rsid w:val="00DE35F8"/>
    <w:rsid w:val="00E06CDB"/>
    <w:rsid w:val="00E319CF"/>
    <w:rsid w:val="00E6398A"/>
    <w:rsid w:val="00E732BD"/>
    <w:rsid w:val="00EA0C5D"/>
    <w:rsid w:val="00EA23FD"/>
    <w:rsid w:val="00EC6A31"/>
    <w:rsid w:val="00ED1B02"/>
    <w:rsid w:val="00F1299B"/>
    <w:rsid w:val="00F41997"/>
    <w:rsid w:val="00F646BE"/>
    <w:rsid w:val="00F96AAC"/>
    <w:rsid w:val="00FA1BF4"/>
    <w:rsid w:val="00FE03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1B8FF"/>
  <w15:docId w15:val="{78E7F254-EF6F-1346-AFDE-A3F4F85E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acteur50x33mm.jpg" TargetMode="External"/><Relationship Id="rId13" Type="http://schemas.openxmlformats.org/officeDocument/2006/relationships/image" Target="file:////Users/NewStudio6/Travaux%20en%20cours/CNDP-template-Word/tetiere-cahieracteur-%201_Dossier/logo-blanc-CNDP.pn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epr.gravelines@debat-cndp.fr"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debatpublic.fr/projet-nouveaux-reacteurs-nucleaires-gravelin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pr.gravelines@debat-cndp.f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file:////Users/NewStudio6/Travaux%20en%20cours/CNDP-template-Word/tetiere-cahieracteur-%201_Dossier/forme-cyan.png" TargetMode="External"/><Relationship Id="rId19" Type="http://schemas.openxmlformats.org/officeDocument/2006/relationships/image" Target="../../NewStudio6/Travaux%20en%20cours/CNDP-template-Word/tetiere-cahieracteur-%201_Dossier/logo-blanc-CNDP.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ebatpublic.fr/projet-nouveaux-reacteurs-nucleaires-gravelines" TargetMode="External"/><Relationship Id="rId22" Type="http://schemas.openxmlformats.org/officeDocument/2006/relationships/hyperlink" Target="http://www.debatpublic.fr/projet-nouveaux-reacteurs-nucleaires-gravelin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blanc-CNDP.png" TargetMode="External"/><Relationship Id="rId3" Type="http://schemas.openxmlformats.org/officeDocument/2006/relationships/hyperlink" Target="mailto:epr.gravelines@debat-cndp.fr" TargetMode="External"/><Relationship Id="rId7"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hyperlink" Target="https://www.debatpublic.fr/projet-nouveaux-reacteurs-nucleaires-gravelines" TargetMode="External"/><Relationship Id="rId6" Type="http://schemas.openxmlformats.org/officeDocument/2006/relationships/hyperlink" Target="http://www.debatpublic.fr/projet-nouveaux-reacteurs-nucleaires-gravelines" TargetMode="External"/><Relationship Id="rId5" Type="http://schemas.openxmlformats.org/officeDocument/2006/relationships/hyperlink" Target="mailto:epr.gravelines@debat-cndp.fr" TargetMode="External"/><Relationship Id="rId4" Type="http://schemas.openxmlformats.org/officeDocument/2006/relationships/hyperlink" Target="http://www.debatpublic.fr/projet-nouveaux-reacteurs-nucleaires-gravelines" TargetMode="External"/></Relationships>
</file>

<file path=word/_rels/header1.xml.rels><?xml version="1.0" encoding="UTF-8" standalone="yes"?>
<Relationships xmlns="http://schemas.openxmlformats.org/package/2006/relationships"><Relationship Id="rId3" Type="http://schemas.openxmlformats.org/officeDocument/2006/relationships/image" Target="file:////Users/NewStudio6/Travaux%20en%20cours/CNDP-template-Word/tetiere-cahieracteur-%201_Dossier/forme-cyan.png" TargetMode="External"/><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xtremeSSD/Dropbox/projets/CPDP/2024/De&#769;bat%20EPR%20Gravelines%20(EE+AYO)/04%20-%20Outils%20de%20com.%20&amp;%20mobilisation/02%20-%20Site%20internet/Contenus%20initialisation%20du%20site/Banque%20d'images/cahiers-d'acteurs/CNDP-EPR2-Gravelines-Template-Cahier-d-acteu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CNDP-EPR2-Gravelines-Template-Cahier-d-acteur.dotx</Template>
  <TotalTime>0</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Stephane Desbonnet</cp:lastModifiedBy>
  <cp:revision>1</cp:revision>
  <dcterms:created xsi:type="dcterms:W3CDTF">2024-09-16T15:01:00Z</dcterms:created>
  <dcterms:modified xsi:type="dcterms:W3CDTF">2024-09-16T15:01:00Z</dcterms:modified>
</cp:coreProperties>
</file>