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CC3E6" w14:textId="77777777" w:rsidR="00DE35F8" w:rsidRDefault="00DE35F8"/>
    <w:p w14:paraId="1A041A76" w14:textId="77777777" w:rsidR="00DE35F8" w:rsidRPr="00940921" w:rsidRDefault="00802372" w:rsidP="00940921">
      <w:pPr>
        <w:pStyle w:val="Titre3"/>
      </w:pPr>
      <w:r>
        <w:rPr>
          <w:noProof/>
        </w:rPr>
        <mc:AlternateContent>
          <mc:Choice Requires="wps">
            <w:drawing>
              <wp:anchor distT="0" distB="0" distL="114300" distR="114300" simplePos="0" relativeHeight="251659776" behindDoc="0" locked="0" layoutInCell="1" allowOverlap="1" wp14:anchorId="5F5B7BEF" wp14:editId="53AE5CBC">
                <wp:simplePos x="0" y="0"/>
                <wp:positionH relativeFrom="column">
                  <wp:posOffset>-467995</wp:posOffset>
                </wp:positionH>
                <wp:positionV relativeFrom="paragraph">
                  <wp:posOffset>7183120</wp:posOffset>
                </wp:positionV>
                <wp:extent cx="1799590" cy="55626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799590" cy="556260"/>
                        </a:xfrm>
                        <a:prstGeom prst="rect">
                          <a:avLst/>
                        </a:prstGeom>
                        <a:noFill/>
                        <a:ln w="6350">
                          <a:noFill/>
                        </a:ln>
                      </wps:spPr>
                      <wps:txbx>
                        <w:txbxContent>
                          <w:p w14:paraId="79FF20A3" w14:textId="77777777" w:rsidR="007C411D" w:rsidRPr="00802372" w:rsidRDefault="00D25254" w:rsidP="000E7107">
                            <w:pPr>
                              <w:pStyle w:val="NomcoordonnesCNDP"/>
                              <w:spacing w:line="276" w:lineRule="auto"/>
                              <w:rPr>
                                <w:lang w:val="en-US"/>
                              </w:rPr>
                            </w:pPr>
                            <w:proofErr w:type="spellStart"/>
                            <w:r w:rsidRPr="00802372">
                              <w:rPr>
                                <w:lang w:val="en-US"/>
                              </w:rPr>
                              <w:t>Ad</w:t>
                            </w:r>
                            <w:r w:rsidR="00802372">
                              <w:rPr>
                                <w:lang w:val="en-US"/>
                              </w:rPr>
                              <w:t>resse</w:t>
                            </w:r>
                            <w:proofErr w:type="spellEnd"/>
                          </w:p>
                          <w:p w14:paraId="4B94162F" w14:textId="77777777" w:rsidR="00D03F40" w:rsidRPr="00802372" w:rsidRDefault="007C411D" w:rsidP="000E7107">
                            <w:pPr>
                              <w:pStyle w:val="NomcoordonnesCNDP"/>
                              <w:spacing w:line="276" w:lineRule="auto"/>
                            </w:pPr>
                            <w:r w:rsidRPr="00802372">
                              <w:rPr>
                                <w:b/>
                                <w:bCs/>
                              </w:rPr>
                              <w:t>T</w:t>
                            </w:r>
                            <w:r w:rsidRPr="00802372">
                              <w:t xml:space="preserve"> +33 1 </w:t>
                            </w:r>
                            <w:r w:rsidR="00540FAF" w:rsidRPr="00802372">
                              <w:t>00</w:t>
                            </w:r>
                            <w:r w:rsidRPr="00802372">
                              <w:t xml:space="preserve"> </w:t>
                            </w:r>
                            <w:r w:rsidR="00540FAF" w:rsidRPr="00802372">
                              <w:t>00</w:t>
                            </w:r>
                            <w:r w:rsidRPr="00802372">
                              <w:t xml:space="preserve"> </w:t>
                            </w:r>
                            <w:r w:rsidR="00540FAF" w:rsidRPr="00802372">
                              <w:t>00</w:t>
                            </w:r>
                            <w:r w:rsidRPr="00802372">
                              <w:t xml:space="preserve"> </w:t>
                            </w:r>
                            <w:r w:rsidR="00540FAF" w:rsidRPr="00802372">
                              <w:t>0</w:t>
                            </w:r>
                            <w:r w:rsidRPr="00802372">
                              <w:t>0</w:t>
                            </w:r>
                          </w:p>
                          <w:p w14:paraId="0B23E46A" w14:textId="77777777" w:rsidR="00D25254" w:rsidRPr="00802372" w:rsidRDefault="00D25254" w:rsidP="000E7107">
                            <w:pPr>
                              <w:pStyle w:val="NomcoordonnesCNDP"/>
                              <w:spacing w:line="276" w:lineRule="auto"/>
                            </w:pPr>
                            <w:r w:rsidRPr="00802372">
                              <w:t>Site Internet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F5B7BEF" id="_x0000_t202" coordsize="21600,21600" o:spt="202" path="m,l,21600r21600,l21600,xe">
                <v:stroke joinstyle="miter"/>
                <v:path gradientshapeok="t" o:connecttype="rect"/>
              </v:shapetype>
              <v:shape id="Zone de texte 36" o:spid="_x0000_s1026" type="#_x0000_t202" style="position:absolute;margin-left:-36.85pt;margin-top:565.6pt;width:141.7pt;height:43.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" filled="f" stroked="f" strokeweight=".5pt">
                <v:textbox style="mso-fit-shape-to-text:t">
                  <w:txbxContent>
                    <w:p w14:paraId="79FF20A3" w14:textId="77777777" w:rsidR="007C411D" w:rsidRPr="00802372" w:rsidRDefault="00D25254" w:rsidP="000E7107">
                      <w:pPr>
                        <w:pStyle w:val="NomcoordonnesCNDP"/>
                        <w:spacing w:line="276" w:lineRule="auto"/>
                        <w:rPr>
                          <w:lang w:val="en-US"/>
                        </w:rPr>
                      </w:pPr>
                      <w:r w:rsidRPr="00802372">
                        <w:rPr>
                          <w:lang w:val="en-US"/>
                        </w:rPr>
                        <w:t>Ad</w:t>
                      </w:r>
                      <w:r w:rsidR="00802372">
                        <w:rPr>
                          <w:lang w:val="en-US"/>
                        </w:rPr>
                        <w:t>resse</w:t>
                      </w:r>
                    </w:p>
                    <w:p w14:paraId="4B94162F" w14:textId="77777777" w:rsidR="00D03F40" w:rsidRPr="00802372" w:rsidRDefault="007C411D" w:rsidP="000E7107">
                      <w:pPr>
                        <w:pStyle w:val="NomcoordonnesCNDP"/>
                        <w:spacing w:line="276" w:lineRule="auto"/>
                      </w:pPr>
                      <w:r w:rsidRPr="00802372">
                        <w:rPr>
                          <w:b/>
                          <w:bCs/>
                        </w:rPr>
                        <w:t>T</w:t>
                      </w:r>
                      <w:r w:rsidRPr="00802372">
                        <w:t xml:space="preserve"> +33 1 </w:t>
                      </w:r>
                      <w:r w:rsidR="00540FAF" w:rsidRPr="00802372">
                        <w:t>00</w:t>
                      </w:r>
                      <w:r w:rsidRPr="00802372">
                        <w:t xml:space="preserve"> </w:t>
                      </w:r>
                      <w:r w:rsidR="00540FAF" w:rsidRPr="00802372">
                        <w:t>00</w:t>
                      </w:r>
                      <w:r w:rsidRPr="00802372">
                        <w:t xml:space="preserve"> </w:t>
                      </w:r>
                      <w:r w:rsidR="00540FAF" w:rsidRPr="00802372">
                        <w:t>00</w:t>
                      </w:r>
                      <w:r w:rsidRPr="00802372">
                        <w:t xml:space="preserve"> </w:t>
                      </w:r>
                      <w:r w:rsidR="00540FAF" w:rsidRPr="00802372">
                        <w:t>0</w:t>
                      </w:r>
                      <w:r w:rsidRPr="00802372">
                        <w:t>0</w:t>
                      </w:r>
                    </w:p>
                    <w:p w14:paraId="0B23E46A" w14:textId="77777777" w:rsidR="00D25254" w:rsidRPr="00802372" w:rsidRDefault="00D25254" w:rsidP="000E7107">
                      <w:pPr>
                        <w:pStyle w:val="NomcoordonnesCNDP"/>
                        <w:spacing w:line="276" w:lineRule="auto"/>
                      </w:pPr>
                      <w:r w:rsidRPr="00802372">
                        <w:t>Site Internet :</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3287B20" wp14:editId="23086ADF">
                <wp:simplePos x="0" y="0"/>
                <wp:positionH relativeFrom="column">
                  <wp:posOffset>-471170</wp:posOffset>
                </wp:positionH>
                <wp:positionV relativeFrom="paragraph">
                  <wp:posOffset>6924675</wp:posOffset>
                </wp:positionV>
                <wp:extent cx="179959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799590" cy="247650"/>
                        </a:xfrm>
                        <a:prstGeom prst="rect">
                          <a:avLst/>
                        </a:prstGeom>
                        <a:noFill/>
                        <a:ln w="6350">
                          <a:noFill/>
                        </a:ln>
                      </wps:spPr>
                      <wps:txbx>
                        <w:txbxContent>
                          <w:p w14:paraId="0F9EBE6B" w14:textId="77777777" w:rsidR="00D03F40" w:rsidRPr="00802372" w:rsidRDefault="000E7107" w:rsidP="00D03F40">
                            <w:pPr>
                              <w:pStyle w:val="coordonnesCNDP"/>
                            </w:pPr>
                            <w:r w:rsidRPr="00802372">
                              <w:t>Contact :</w:t>
                            </w:r>
                            <w:r w:rsidR="00D25254" w:rsidRPr="00802372">
                              <w:t xml:space="preserve"> Nom de la structure</w:t>
                            </w:r>
                          </w:p>
                          <w:p w14:paraId="57FBBE4D" w14:textId="77777777" w:rsidR="000E7107" w:rsidRPr="00802372" w:rsidRDefault="000E710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287B20" id="Zone de texte 25" o:spid="_x0000_s1027" type="#_x0000_t202" style="position:absolute;margin-left:-37.1pt;margin-top:545.25pt;width:141.7pt;height:19.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" filled="f" stroked="f" strokeweight=".5pt">
                <v:textbox>
                  <w:txbxContent>
                    <w:p w14:paraId="0F9EBE6B" w14:textId="77777777" w:rsidR="00D03F40" w:rsidRPr="00802372" w:rsidRDefault="000E7107" w:rsidP="00D03F40">
                      <w:pPr>
                        <w:pStyle w:val="coordonnesCNDP"/>
                      </w:pPr>
                      <w:r w:rsidRPr="00802372">
                        <w:t>Contact :</w:t>
                      </w:r>
                      <w:r w:rsidR="00D25254" w:rsidRPr="00802372">
                        <w:t xml:space="preserve"> Nom de la structure</w:t>
                      </w:r>
                    </w:p>
                    <w:p w14:paraId="57FBBE4D" w14:textId="77777777" w:rsidR="000E7107" w:rsidRPr="00802372" w:rsidRDefault="000E7107">
                      <w:pPr>
                        <w:rPr>
                          <w:color w:val="FFFFFF" w:themeColor="background1"/>
                        </w:rPr>
                      </w:pPr>
                    </w:p>
                  </w:txbxContent>
                </v:textbox>
              </v:shape>
            </w:pict>
          </mc:Fallback>
        </mc:AlternateContent>
      </w:r>
      <w:r w:rsidR="00776D3A">
        <w:rPr>
          <w:noProof/>
        </w:rPr>
        <mc:AlternateContent>
          <mc:Choice Requires="wps">
            <w:drawing>
              <wp:anchor distT="0" distB="0" distL="114300" distR="114300" simplePos="0" relativeHeight="251668992" behindDoc="0" locked="0" layoutInCell="1" allowOverlap="1" wp14:anchorId="14F8A43D" wp14:editId="21C1669E">
                <wp:simplePos x="0" y="0"/>
                <wp:positionH relativeFrom="column">
                  <wp:posOffset>-1206183</wp:posOffset>
                </wp:positionH>
                <wp:positionV relativeFrom="paragraph">
                  <wp:posOffset>1200150</wp:posOffset>
                </wp:positionV>
                <wp:extent cx="2163651" cy="257629"/>
                <wp:effectExtent l="2223" t="0" r="0" b="0"/>
                <wp:wrapNone/>
                <wp:docPr id="2" name="Zone de texte 2"/>
                <wp:cNvGraphicFramePr/>
                <a:graphic xmlns:a="http://schemas.openxmlformats.org/drawingml/2006/main">
                  <a:graphicData uri="http://schemas.microsoft.com/office/word/2010/wordprocessingShape">
                    <wps:wsp>
                      <wps:cNvSpPr txBox="1"/>
                      <wps:spPr>
                        <a:xfrm rot="16200000">
                          <a:off x="0" y="0"/>
                          <a:ext cx="2163651" cy="257629"/>
                        </a:xfrm>
                        <a:prstGeom prst="rect">
                          <a:avLst/>
                        </a:prstGeom>
                        <a:noFill/>
                        <a:ln w="6350">
                          <a:noFill/>
                        </a:ln>
                      </wps:spPr>
                      <wps:txbx>
                        <w:txbxContent>
                          <w:p w14:paraId="438883A8" w14:textId="77777777" w:rsidR="00EA23FD" w:rsidRDefault="00EA23FD" w:rsidP="00EA23FD">
                            <w:pPr>
                              <w:pStyle w:val="dateCNDP"/>
                            </w:pPr>
                            <w:proofErr w:type="spellStart"/>
                            <w:r>
                              <w:t>N°</w:t>
                            </w:r>
                            <w:r w:rsidR="00776D3A">
                              <w:t>xxx</w:t>
                            </w:r>
                            <w:proofErr w:type="spellEnd"/>
                            <w:r>
                              <w:t xml:space="preserve"> I </w:t>
                            </w:r>
                            <w:r w:rsidR="00776D3A">
                              <w:rPr>
                                <w:rFonts w:cs="Arial"/>
                                <w:b w:val="0"/>
                                <w:szCs w:val="18"/>
                              </w:rPr>
                              <w:t>MOIS</w:t>
                            </w:r>
                            <w:r w:rsidRPr="00EA23FD">
                              <w:rPr>
                                <w:rFonts w:cs="Arial"/>
                                <w:b w:val="0"/>
                                <w:szCs w:val="18"/>
                              </w:rPr>
                              <w:t xml:space="preserve"> </w:t>
                            </w:r>
                            <w:r w:rsidR="00776D3A">
                              <w:rPr>
                                <w:rFonts w:cs="Arial"/>
                                <w:b w:val="0"/>
                                <w:szCs w:val="18"/>
                              </w:rPr>
                              <w:t>ANNEE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4F8A43D" id="Zone de texte 2" o:spid="_x0000_s1028" type="#_x0000_t202" style="position:absolute;margin-left:-95pt;margin-top:94.5pt;width:170.35pt;height:20.3pt;rotation:-90;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" filled="f" stroked="f" strokeweight=".5pt">
                <v:textbox style="mso-fit-shape-to-text:t" inset="0,0,0,0">
                  <w:txbxContent>
                    <w:p w14:paraId="438883A8" w14:textId="77777777" w:rsidR="00EA23FD" w:rsidRDefault="00EA23FD" w:rsidP="00EA23FD">
                      <w:pPr>
                        <w:pStyle w:val="dateCNDP"/>
                      </w:pPr>
                      <w:r>
                        <w:t>N°</w:t>
                      </w:r>
                      <w:r w:rsidR="00776D3A">
                        <w:t>xxx</w:t>
                      </w:r>
                      <w:r>
                        <w:t xml:space="preserve"> I </w:t>
                      </w:r>
                      <w:r w:rsidR="00776D3A">
                        <w:rPr>
                          <w:rFonts w:cs="Arial"/>
                          <w:b w:val="0"/>
                          <w:szCs w:val="18"/>
                        </w:rPr>
                        <w:t>MOIS</w:t>
                      </w:r>
                      <w:r w:rsidRPr="00EA23FD">
                        <w:rPr>
                          <w:rFonts w:cs="Arial"/>
                          <w:b w:val="0"/>
                          <w:szCs w:val="18"/>
                        </w:rPr>
                        <w:t xml:space="preserve"> </w:t>
                      </w:r>
                      <w:r w:rsidR="00776D3A">
                        <w:rPr>
                          <w:rFonts w:cs="Arial"/>
                          <w:b w:val="0"/>
                          <w:szCs w:val="18"/>
                        </w:rPr>
                        <w:t>ANNEE</w:t>
                      </w:r>
                    </w:p>
                  </w:txbxContent>
                </v:textbox>
              </v:shape>
            </w:pict>
          </mc:Fallback>
        </mc:AlternateContent>
      </w:r>
      <w:r w:rsidR="00503594">
        <w:rPr>
          <w:noProof/>
        </w:rPr>
        <mc:AlternateContent>
          <mc:Choice Requires="wps">
            <w:drawing>
              <wp:anchor distT="0" distB="0" distL="114300" distR="114300" simplePos="0" relativeHeight="251653632" behindDoc="0" locked="0" layoutInCell="1" allowOverlap="1" wp14:anchorId="138A868E" wp14:editId="4458B02E">
                <wp:simplePos x="0" y="0"/>
                <wp:positionH relativeFrom="column">
                  <wp:posOffset>1836478</wp:posOffset>
                </wp:positionH>
                <wp:positionV relativeFrom="paragraph">
                  <wp:posOffset>4670714</wp:posOffset>
                </wp:positionV>
                <wp:extent cx="4319905" cy="3671454"/>
                <wp:effectExtent l="0" t="0" r="0" b="1905"/>
                <wp:wrapNone/>
                <wp:docPr id="20" name="Zone de texte 20"/>
                <wp:cNvGraphicFramePr/>
                <a:graphic xmlns:a="http://schemas.openxmlformats.org/drawingml/2006/main">
                  <a:graphicData uri="http://schemas.microsoft.com/office/word/2010/wordprocessingShape">
                    <wps:wsp>
                      <wps:cNvSpPr txBox="1"/>
                      <wps:spPr>
                        <a:xfrm>
                          <a:off x="0" y="0"/>
                          <a:ext cx="4319905" cy="3671454"/>
                        </a:xfrm>
                        <a:prstGeom prst="rect">
                          <a:avLst/>
                        </a:prstGeom>
                        <a:noFill/>
                        <a:ln w="6350">
                          <a:noFill/>
                        </a:ln>
                      </wps:spPr>
                      <wps:txbx>
                        <w:txbxContent>
                          <w:p w14:paraId="29C53A4E" w14:textId="77777777" w:rsidR="00D25254" w:rsidRDefault="00D03F40" w:rsidP="00A61A58">
                            <w:pPr>
                              <w:pStyle w:val="11EnBref"/>
                              <w:rPr>
                                <w:color w:val="DD442A"/>
                                <w:sz w:val="18"/>
                                <w:szCs w:val="18"/>
                              </w:rPr>
                            </w:pPr>
                            <w:r w:rsidRPr="00A61A58">
                              <w:rPr>
                                <w:color w:val="DD442A"/>
                                <w:sz w:val="18"/>
                                <w:szCs w:val="18"/>
                              </w:rPr>
                              <w:t>EN BREF.</w:t>
                            </w:r>
                            <w:r w:rsidR="00D25254">
                              <w:rPr>
                                <w:color w:val="DD442A"/>
                                <w:sz w:val="18"/>
                                <w:szCs w:val="18"/>
                              </w:rPr>
                              <w:t xml:space="preserve"> </w:t>
                            </w:r>
                          </w:p>
                          <w:p w14:paraId="0E5A8A58" w14:textId="77777777" w:rsidR="007E1500" w:rsidRPr="008055F6" w:rsidRDefault="00D25254" w:rsidP="007E1500">
                            <w:pPr>
                              <w:shd w:val="clear" w:color="auto" w:fill="FFFFFF"/>
                              <w:rPr>
                                <w:rFonts w:ascii="Arial" w:hAnsi="Arial" w:cs="Arial"/>
                                <w:color w:val="000000"/>
                                <w:sz w:val="17"/>
                                <w:szCs w:val="17"/>
                              </w:rPr>
                            </w:pPr>
                            <w:r w:rsidRPr="008055F6">
                              <w:rPr>
                                <w:rFonts w:ascii="Arial" w:hAnsi="Arial" w:cs="Arial"/>
                                <w:sz w:val="17"/>
                                <w:szCs w:val="17"/>
                              </w:rPr>
                              <w:t xml:space="preserve">Un texte de présentation générale du propos </w:t>
                            </w:r>
                            <w:r w:rsidR="000B6938" w:rsidRPr="008055F6">
                              <w:rPr>
                                <w:rFonts w:ascii="Arial" w:hAnsi="Arial" w:cs="Arial"/>
                                <w:sz w:val="17"/>
                                <w:szCs w:val="17"/>
                              </w:rPr>
                              <w:t>(</w:t>
                            </w:r>
                            <w:r w:rsidRPr="008055F6">
                              <w:rPr>
                                <w:rFonts w:ascii="Arial" w:hAnsi="Arial" w:cs="Arial"/>
                                <w:sz w:val="17"/>
                                <w:szCs w:val="17"/>
                              </w:rPr>
                              <w:t>environ 1400 signes).</w:t>
                            </w:r>
                            <w:r w:rsidR="007E1500" w:rsidRPr="008055F6">
                              <w:rPr>
                                <w:rFonts w:ascii="Arial" w:hAnsi="Arial" w:cs="Arial"/>
                                <w:color w:val="000000"/>
                                <w:sz w:val="17"/>
                                <w:szCs w:val="17"/>
                              </w:rPr>
                              <w:t xml:space="preserve"> </w:t>
                            </w:r>
                          </w:p>
                          <w:p w14:paraId="427A1ACD" w14:textId="77777777" w:rsidR="00E946A5" w:rsidRPr="008055F6" w:rsidRDefault="007E1500" w:rsidP="007E1500">
                            <w:pPr>
                              <w:shd w:val="clear" w:color="auto" w:fill="FFFFFF"/>
                              <w:rPr>
                                <w:rFonts w:ascii="Arial" w:eastAsia="Times New Roman" w:hAnsi="Arial" w:cs="Arial"/>
                                <w:color w:val="000000"/>
                                <w:sz w:val="17"/>
                                <w:szCs w:val="17"/>
                                <w:lang w:eastAsia="fr-FR"/>
                              </w:rPr>
                            </w:pPr>
                            <w:r w:rsidRPr="008055F6">
                              <w:rPr>
                                <w:rFonts w:ascii="Arial" w:eastAsia="Times New Roman" w:hAnsi="Arial" w:cs="Arial"/>
                                <w:color w:val="000000"/>
                                <w:sz w:val="17"/>
                                <w:szCs w:val="17"/>
                                <w:lang w:eastAsia="fr-FR"/>
                              </w:rPr>
                              <w:t xml:space="preserve">- Les sujets </w:t>
                            </w:r>
                            <w:r w:rsidR="00E946A5" w:rsidRPr="008055F6">
                              <w:rPr>
                                <w:rFonts w:ascii="Arial" w:eastAsia="Times New Roman" w:hAnsi="Arial" w:cs="Arial"/>
                                <w:color w:val="000000"/>
                                <w:sz w:val="17"/>
                                <w:szCs w:val="17"/>
                                <w:lang w:eastAsia="fr-FR"/>
                              </w:rPr>
                              <w:t xml:space="preserve">et </w:t>
                            </w:r>
                            <w:r w:rsidRPr="008055F6">
                              <w:rPr>
                                <w:rFonts w:ascii="Arial" w:eastAsia="Times New Roman" w:hAnsi="Arial" w:cs="Arial"/>
                                <w:color w:val="000000"/>
                                <w:sz w:val="17"/>
                                <w:szCs w:val="17"/>
                                <w:lang w:eastAsia="fr-FR"/>
                              </w:rPr>
                              <w:t xml:space="preserve">enjeux sur lesquels porte </w:t>
                            </w:r>
                            <w:r w:rsidR="00E946A5" w:rsidRPr="008055F6">
                              <w:rPr>
                                <w:rFonts w:ascii="Arial" w:eastAsia="Times New Roman" w:hAnsi="Arial" w:cs="Arial"/>
                                <w:color w:val="000000"/>
                                <w:sz w:val="17"/>
                                <w:szCs w:val="17"/>
                                <w:lang w:eastAsia="fr-FR"/>
                              </w:rPr>
                              <w:t xml:space="preserve">votre </w:t>
                            </w:r>
                            <w:r w:rsidRPr="008055F6">
                              <w:rPr>
                                <w:rFonts w:ascii="Arial" w:eastAsia="Times New Roman" w:hAnsi="Arial" w:cs="Arial"/>
                                <w:color w:val="000000"/>
                                <w:sz w:val="17"/>
                                <w:szCs w:val="17"/>
                                <w:lang w:eastAsia="fr-FR"/>
                              </w:rPr>
                              <w:t>contribution</w:t>
                            </w:r>
                            <w:r w:rsidR="006C7366" w:rsidRPr="008055F6">
                              <w:rPr>
                                <w:rFonts w:ascii="Arial" w:eastAsia="Times New Roman" w:hAnsi="Arial" w:cs="Arial"/>
                                <w:color w:val="000000"/>
                                <w:sz w:val="17"/>
                                <w:szCs w:val="17"/>
                                <w:lang w:eastAsia="fr-FR"/>
                              </w:rPr>
                              <w:t xml:space="preserve">. </w:t>
                            </w:r>
                          </w:p>
                          <w:p w14:paraId="6162F33A" w14:textId="77777777" w:rsidR="007E1500" w:rsidRPr="008055F6" w:rsidRDefault="00E946A5" w:rsidP="007E1500">
                            <w:pPr>
                              <w:shd w:val="clear" w:color="auto" w:fill="FFFFFF"/>
                              <w:rPr>
                                <w:rFonts w:ascii="Arial" w:eastAsia="Times New Roman" w:hAnsi="Arial" w:cs="Arial"/>
                                <w:color w:val="000000"/>
                                <w:sz w:val="17"/>
                                <w:szCs w:val="17"/>
                                <w:lang w:eastAsia="fr-FR"/>
                              </w:rPr>
                            </w:pPr>
                            <w:r w:rsidRPr="008055F6">
                              <w:rPr>
                                <w:rFonts w:ascii="Arial" w:eastAsia="Times New Roman" w:hAnsi="Arial" w:cs="Arial"/>
                                <w:color w:val="000000"/>
                                <w:sz w:val="17"/>
                                <w:szCs w:val="17"/>
                                <w:lang w:eastAsia="fr-FR"/>
                              </w:rPr>
                              <w:t xml:space="preserve">- </w:t>
                            </w:r>
                            <w:r w:rsidR="00CC5848" w:rsidRPr="008055F6">
                              <w:rPr>
                                <w:rFonts w:ascii="Arial" w:eastAsia="Times New Roman" w:hAnsi="Arial" w:cs="Arial"/>
                                <w:color w:val="000000"/>
                                <w:sz w:val="17"/>
                                <w:szCs w:val="17"/>
                                <w:lang w:eastAsia="fr-FR"/>
                              </w:rPr>
                              <w:t>Vos</w:t>
                            </w:r>
                            <w:r w:rsidR="006C7366" w:rsidRPr="008055F6">
                              <w:rPr>
                                <w:rFonts w:ascii="Arial" w:eastAsia="Times New Roman" w:hAnsi="Arial" w:cs="Arial"/>
                                <w:color w:val="000000"/>
                                <w:sz w:val="17"/>
                                <w:szCs w:val="17"/>
                                <w:lang w:eastAsia="fr-FR"/>
                              </w:rPr>
                              <w:t xml:space="preserve"> p</w:t>
                            </w:r>
                            <w:r w:rsidR="007E1500" w:rsidRPr="008055F6">
                              <w:rPr>
                                <w:rFonts w:ascii="Arial" w:eastAsia="Times New Roman" w:hAnsi="Arial" w:cs="Arial"/>
                                <w:color w:val="000000"/>
                                <w:sz w:val="17"/>
                                <w:szCs w:val="17"/>
                                <w:lang w:eastAsia="fr-FR"/>
                              </w:rPr>
                              <w:t>réoccupations par rapport au proje</w:t>
                            </w:r>
                            <w:r w:rsidRPr="008055F6">
                              <w:rPr>
                                <w:rFonts w:ascii="Arial" w:eastAsia="Times New Roman" w:hAnsi="Arial" w:cs="Arial"/>
                                <w:color w:val="000000"/>
                                <w:sz w:val="17"/>
                                <w:szCs w:val="17"/>
                                <w:lang w:eastAsia="fr-FR"/>
                              </w:rPr>
                              <w:t>t</w:t>
                            </w:r>
                          </w:p>
                          <w:p w14:paraId="2C19E039" w14:textId="77777777" w:rsidR="007E1500" w:rsidRPr="008055F6" w:rsidRDefault="007E1500" w:rsidP="007E1500">
                            <w:pPr>
                              <w:shd w:val="clear" w:color="auto" w:fill="FFFFFF"/>
                              <w:rPr>
                                <w:rFonts w:ascii="Arial" w:eastAsia="Times New Roman" w:hAnsi="Arial" w:cs="Arial"/>
                                <w:color w:val="000000"/>
                                <w:sz w:val="17"/>
                                <w:szCs w:val="17"/>
                                <w:lang w:eastAsia="fr-FR"/>
                              </w:rPr>
                            </w:pPr>
                            <w:r w:rsidRPr="008055F6">
                              <w:rPr>
                                <w:rFonts w:ascii="Arial" w:eastAsia="Times New Roman" w:hAnsi="Arial" w:cs="Arial"/>
                                <w:color w:val="000000"/>
                                <w:sz w:val="17"/>
                                <w:szCs w:val="17"/>
                                <w:lang w:eastAsia="fr-FR"/>
                              </w:rPr>
                              <w:t xml:space="preserve">- Conclusion </w:t>
                            </w:r>
                            <w:r w:rsidR="00E946A5" w:rsidRPr="008055F6">
                              <w:rPr>
                                <w:rFonts w:ascii="Arial" w:eastAsia="Times New Roman" w:hAnsi="Arial" w:cs="Arial"/>
                                <w:color w:val="000000"/>
                                <w:sz w:val="17"/>
                                <w:szCs w:val="17"/>
                                <w:lang w:eastAsia="fr-FR"/>
                              </w:rPr>
                              <w:t>en bref : vos avis</w:t>
                            </w:r>
                            <w:r w:rsidRPr="008055F6">
                              <w:rPr>
                                <w:rFonts w:ascii="Arial" w:eastAsia="Times New Roman" w:hAnsi="Arial" w:cs="Arial"/>
                                <w:color w:val="000000"/>
                                <w:sz w:val="17"/>
                                <w:szCs w:val="17"/>
                                <w:lang w:eastAsia="fr-FR"/>
                              </w:rPr>
                              <w:t xml:space="preserve"> sur ce projet </w:t>
                            </w:r>
                            <w:r w:rsidR="006C7366" w:rsidRPr="008055F6">
                              <w:rPr>
                                <w:rFonts w:ascii="Arial" w:eastAsia="Times New Roman" w:hAnsi="Arial" w:cs="Arial"/>
                                <w:color w:val="000000"/>
                                <w:sz w:val="17"/>
                                <w:szCs w:val="17"/>
                                <w:lang w:eastAsia="fr-FR"/>
                              </w:rPr>
                              <w:t>et ses conditions.</w:t>
                            </w:r>
                          </w:p>
                          <w:p w14:paraId="77BBB09D" w14:textId="77777777" w:rsidR="008055F6" w:rsidRDefault="008055F6" w:rsidP="007E1500">
                            <w:pPr>
                              <w:shd w:val="clear" w:color="auto" w:fill="FFFFFF"/>
                              <w:rPr>
                                <w:rFonts w:ascii="Arial" w:eastAsia="Times New Roman" w:hAnsi="Arial" w:cs="Arial"/>
                                <w:color w:val="000000"/>
                                <w:sz w:val="17"/>
                                <w:szCs w:val="17"/>
                                <w:lang w:eastAsia="fr-FR"/>
                              </w:rPr>
                            </w:pPr>
                          </w:p>
                          <w:p w14:paraId="767362EE" w14:textId="77777777" w:rsidR="00A61A58" w:rsidRPr="00A61A58" w:rsidRDefault="00A61A58" w:rsidP="00A61A58">
                            <w:pPr>
                              <w:pStyle w:val="11EnBref"/>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38A868E" id="Zone de texte 20" o:spid="_x0000_s1029" type="#_x0000_t202" style="position:absolute;margin-left:144.6pt;margin-top:367.75pt;width:340.15pt;height:289.1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" filled="f" stroked="f" strokeweight=".5pt">
                <v:textbox style="mso-fit-shape-to-text:t" inset="0,0,0,0">
                  <w:txbxContent>
                    <w:p w14:paraId="29C53A4E" w14:textId="77777777" w:rsidR="00D25254" w:rsidRDefault="00D03F40" w:rsidP="00A61A58">
                      <w:pPr>
                        <w:pStyle w:val="11EnBref"/>
                        <w:rPr>
                          <w:color w:val="DD442A"/>
                          <w:sz w:val="18"/>
                          <w:szCs w:val="18"/>
                        </w:rPr>
                      </w:pPr>
                      <w:r w:rsidRPr="00A61A58">
                        <w:rPr>
                          <w:color w:val="DD442A"/>
                          <w:sz w:val="18"/>
                          <w:szCs w:val="18"/>
                        </w:rPr>
                        <w:t>EN BREF.</w:t>
                      </w:r>
                      <w:r w:rsidR="00D25254">
                        <w:rPr>
                          <w:color w:val="DD442A"/>
                          <w:sz w:val="18"/>
                          <w:szCs w:val="18"/>
                        </w:rPr>
                        <w:t xml:space="preserve"> </w:t>
                      </w:r>
                    </w:p>
                    <w:p w14:paraId="0E5A8A58" w14:textId="77777777" w:rsidR="007E1500" w:rsidRPr="008055F6" w:rsidRDefault="00D25254" w:rsidP="007E1500">
                      <w:pPr>
                        <w:shd w:val="clear" w:color="auto" w:fill="FFFFFF"/>
                        <w:rPr>
                          <w:rFonts w:ascii="Arial" w:hAnsi="Arial" w:cs="Arial"/>
                          <w:color w:val="000000"/>
                          <w:sz w:val="17"/>
                          <w:szCs w:val="17"/>
                        </w:rPr>
                      </w:pPr>
                      <w:r w:rsidRPr="008055F6">
                        <w:rPr>
                          <w:rFonts w:ascii="Arial" w:hAnsi="Arial" w:cs="Arial"/>
                          <w:sz w:val="17"/>
                          <w:szCs w:val="17"/>
                        </w:rPr>
                        <w:t xml:space="preserve">Un texte de présentation générale du propos </w:t>
                      </w:r>
                      <w:r w:rsidR="000B6938" w:rsidRPr="008055F6">
                        <w:rPr>
                          <w:rFonts w:ascii="Arial" w:hAnsi="Arial" w:cs="Arial"/>
                          <w:sz w:val="17"/>
                          <w:szCs w:val="17"/>
                        </w:rPr>
                        <w:t>(</w:t>
                      </w:r>
                      <w:r w:rsidRPr="008055F6">
                        <w:rPr>
                          <w:rFonts w:ascii="Arial" w:hAnsi="Arial" w:cs="Arial"/>
                          <w:sz w:val="17"/>
                          <w:szCs w:val="17"/>
                        </w:rPr>
                        <w:t>environ 1400 signes).</w:t>
                      </w:r>
                      <w:r w:rsidR="007E1500" w:rsidRPr="008055F6">
                        <w:rPr>
                          <w:rFonts w:ascii="Arial" w:hAnsi="Arial" w:cs="Arial"/>
                          <w:color w:val="000000"/>
                          <w:sz w:val="17"/>
                          <w:szCs w:val="17"/>
                        </w:rPr>
                        <w:t xml:space="preserve"> </w:t>
                      </w:r>
                    </w:p>
                    <w:p w14:paraId="427A1ACD" w14:textId="77777777" w:rsidR="00E946A5" w:rsidRPr="008055F6" w:rsidRDefault="007E1500" w:rsidP="007E1500">
                      <w:pPr>
                        <w:shd w:val="clear" w:color="auto" w:fill="FFFFFF"/>
                        <w:rPr>
                          <w:rFonts w:ascii="Arial" w:eastAsia="Times New Roman" w:hAnsi="Arial" w:cs="Arial"/>
                          <w:color w:val="000000"/>
                          <w:sz w:val="17"/>
                          <w:szCs w:val="17"/>
                          <w:lang w:eastAsia="fr-FR"/>
                        </w:rPr>
                      </w:pPr>
                      <w:r w:rsidRPr="008055F6">
                        <w:rPr>
                          <w:rFonts w:ascii="Arial" w:eastAsia="Times New Roman" w:hAnsi="Arial" w:cs="Arial"/>
                          <w:color w:val="000000"/>
                          <w:sz w:val="17"/>
                          <w:szCs w:val="17"/>
                          <w:lang w:eastAsia="fr-FR"/>
                        </w:rPr>
                        <w:t xml:space="preserve">- Les sujets </w:t>
                      </w:r>
                      <w:r w:rsidR="00E946A5" w:rsidRPr="008055F6">
                        <w:rPr>
                          <w:rFonts w:ascii="Arial" w:eastAsia="Times New Roman" w:hAnsi="Arial" w:cs="Arial"/>
                          <w:color w:val="000000"/>
                          <w:sz w:val="17"/>
                          <w:szCs w:val="17"/>
                          <w:lang w:eastAsia="fr-FR"/>
                        </w:rPr>
                        <w:t xml:space="preserve">et </w:t>
                      </w:r>
                      <w:r w:rsidRPr="008055F6">
                        <w:rPr>
                          <w:rFonts w:ascii="Arial" w:eastAsia="Times New Roman" w:hAnsi="Arial" w:cs="Arial"/>
                          <w:color w:val="000000"/>
                          <w:sz w:val="17"/>
                          <w:szCs w:val="17"/>
                          <w:lang w:eastAsia="fr-FR"/>
                        </w:rPr>
                        <w:t xml:space="preserve">enjeux sur lesquels porte </w:t>
                      </w:r>
                      <w:r w:rsidR="00E946A5" w:rsidRPr="008055F6">
                        <w:rPr>
                          <w:rFonts w:ascii="Arial" w:eastAsia="Times New Roman" w:hAnsi="Arial" w:cs="Arial"/>
                          <w:color w:val="000000"/>
                          <w:sz w:val="17"/>
                          <w:szCs w:val="17"/>
                          <w:lang w:eastAsia="fr-FR"/>
                        </w:rPr>
                        <w:t xml:space="preserve">votre </w:t>
                      </w:r>
                      <w:r w:rsidRPr="008055F6">
                        <w:rPr>
                          <w:rFonts w:ascii="Arial" w:eastAsia="Times New Roman" w:hAnsi="Arial" w:cs="Arial"/>
                          <w:color w:val="000000"/>
                          <w:sz w:val="17"/>
                          <w:szCs w:val="17"/>
                          <w:lang w:eastAsia="fr-FR"/>
                        </w:rPr>
                        <w:t>contribution</w:t>
                      </w:r>
                      <w:r w:rsidR="006C7366" w:rsidRPr="008055F6">
                        <w:rPr>
                          <w:rFonts w:ascii="Arial" w:eastAsia="Times New Roman" w:hAnsi="Arial" w:cs="Arial"/>
                          <w:color w:val="000000"/>
                          <w:sz w:val="17"/>
                          <w:szCs w:val="17"/>
                          <w:lang w:eastAsia="fr-FR"/>
                        </w:rPr>
                        <w:t xml:space="preserve">. </w:t>
                      </w:r>
                    </w:p>
                    <w:p w14:paraId="6162F33A" w14:textId="77777777" w:rsidR="007E1500" w:rsidRPr="008055F6" w:rsidRDefault="00E946A5" w:rsidP="007E1500">
                      <w:pPr>
                        <w:shd w:val="clear" w:color="auto" w:fill="FFFFFF"/>
                        <w:rPr>
                          <w:rFonts w:ascii="Arial" w:eastAsia="Times New Roman" w:hAnsi="Arial" w:cs="Arial"/>
                          <w:color w:val="000000"/>
                          <w:sz w:val="17"/>
                          <w:szCs w:val="17"/>
                          <w:lang w:eastAsia="fr-FR"/>
                        </w:rPr>
                      </w:pPr>
                      <w:r w:rsidRPr="008055F6">
                        <w:rPr>
                          <w:rFonts w:ascii="Arial" w:eastAsia="Times New Roman" w:hAnsi="Arial" w:cs="Arial"/>
                          <w:color w:val="000000"/>
                          <w:sz w:val="17"/>
                          <w:szCs w:val="17"/>
                          <w:lang w:eastAsia="fr-FR"/>
                        </w:rPr>
                        <w:t xml:space="preserve">- </w:t>
                      </w:r>
                      <w:r w:rsidR="00CC5848" w:rsidRPr="008055F6">
                        <w:rPr>
                          <w:rFonts w:ascii="Arial" w:eastAsia="Times New Roman" w:hAnsi="Arial" w:cs="Arial"/>
                          <w:color w:val="000000"/>
                          <w:sz w:val="17"/>
                          <w:szCs w:val="17"/>
                          <w:lang w:eastAsia="fr-FR"/>
                        </w:rPr>
                        <w:t>Vos</w:t>
                      </w:r>
                      <w:r w:rsidR="006C7366" w:rsidRPr="008055F6">
                        <w:rPr>
                          <w:rFonts w:ascii="Arial" w:eastAsia="Times New Roman" w:hAnsi="Arial" w:cs="Arial"/>
                          <w:color w:val="000000"/>
                          <w:sz w:val="17"/>
                          <w:szCs w:val="17"/>
                          <w:lang w:eastAsia="fr-FR"/>
                        </w:rPr>
                        <w:t xml:space="preserve"> p</w:t>
                      </w:r>
                      <w:r w:rsidR="007E1500" w:rsidRPr="008055F6">
                        <w:rPr>
                          <w:rFonts w:ascii="Arial" w:eastAsia="Times New Roman" w:hAnsi="Arial" w:cs="Arial"/>
                          <w:color w:val="000000"/>
                          <w:sz w:val="17"/>
                          <w:szCs w:val="17"/>
                          <w:lang w:eastAsia="fr-FR"/>
                        </w:rPr>
                        <w:t>réoccupations par rapport au proje</w:t>
                      </w:r>
                      <w:r w:rsidRPr="008055F6">
                        <w:rPr>
                          <w:rFonts w:ascii="Arial" w:eastAsia="Times New Roman" w:hAnsi="Arial" w:cs="Arial"/>
                          <w:color w:val="000000"/>
                          <w:sz w:val="17"/>
                          <w:szCs w:val="17"/>
                          <w:lang w:eastAsia="fr-FR"/>
                        </w:rPr>
                        <w:t>t</w:t>
                      </w:r>
                    </w:p>
                    <w:p w14:paraId="2C19E039" w14:textId="77777777" w:rsidR="007E1500" w:rsidRPr="008055F6" w:rsidRDefault="007E1500" w:rsidP="007E1500">
                      <w:pPr>
                        <w:shd w:val="clear" w:color="auto" w:fill="FFFFFF"/>
                        <w:rPr>
                          <w:rFonts w:ascii="Arial" w:eastAsia="Times New Roman" w:hAnsi="Arial" w:cs="Arial"/>
                          <w:color w:val="000000"/>
                          <w:sz w:val="17"/>
                          <w:szCs w:val="17"/>
                          <w:lang w:eastAsia="fr-FR"/>
                        </w:rPr>
                      </w:pPr>
                      <w:r w:rsidRPr="008055F6">
                        <w:rPr>
                          <w:rFonts w:ascii="Arial" w:eastAsia="Times New Roman" w:hAnsi="Arial" w:cs="Arial"/>
                          <w:color w:val="000000"/>
                          <w:sz w:val="17"/>
                          <w:szCs w:val="17"/>
                          <w:lang w:eastAsia="fr-FR"/>
                        </w:rPr>
                        <w:t xml:space="preserve">- Conclusion </w:t>
                      </w:r>
                      <w:r w:rsidR="00E946A5" w:rsidRPr="008055F6">
                        <w:rPr>
                          <w:rFonts w:ascii="Arial" w:eastAsia="Times New Roman" w:hAnsi="Arial" w:cs="Arial"/>
                          <w:color w:val="000000"/>
                          <w:sz w:val="17"/>
                          <w:szCs w:val="17"/>
                          <w:lang w:eastAsia="fr-FR"/>
                        </w:rPr>
                        <w:t>en bref : vos avis</w:t>
                      </w:r>
                      <w:r w:rsidRPr="008055F6">
                        <w:rPr>
                          <w:rFonts w:ascii="Arial" w:eastAsia="Times New Roman" w:hAnsi="Arial" w:cs="Arial"/>
                          <w:color w:val="000000"/>
                          <w:sz w:val="17"/>
                          <w:szCs w:val="17"/>
                          <w:lang w:eastAsia="fr-FR"/>
                        </w:rPr>
                        <w:t xml:space="preserve"> sur ce projet </w:t>
                      </w:r>
                      <w:r w:rsidR="006C7366" w:rsidRPr="008055F6">
                        <w:rPr>
                          <w:rFonts w:ascii="Arial" w:eastAsia="Times New Roman" w:hAnsi="Arial" w:cs="Arial"/>
                          <w:color w:val="000000"/>
                          <w:sz w:val="17"/>
                          <w:szCs w:val="17"/>
                          <w:lang w:eastAsia="fr-FR"/>
                        </w:rPr>
                        <w:t>et ses conditions.</w:t>
                      </w:r>
                    </w:p>
                    <w:p w14:paraId="77BBB09D" w14:textId="77777777" w:rsidR="008055F6" w:rsidRDefault="008055F6" w:rsidP="007E1500">
                      <w:pPr>
                        <w:shd w:val="clear" w:color="auto" w:fill="FFFFFF"/>
                        <w:rPr>
                          <w:rFonts w:ascii="Arial" w:eastAsia="Times New Roman" w:hAnsi="Arial" w:cs="Arial"/>
                          <w:color w:val="000000"/>
                          <w:sz w:val="17"/>
                          <w:szCs w:val="17"/>
                          <w:lang w:eastAsia="fr-FR"/>
                        </w:rPr>
                      </w:pPr>
                    </w:p>
                    <w:p w14:paraId="767362EE" w14:textId="77777777" w:rsidR="00A61A58" w:rsidRPr="00A61A58" w:rsidRDefault="00A61A58" w:rsidP="00A61A58">
                      <w:pPr>
                        <w:pStyle w:val="11EnBref"/>
                        <w:rPr>
                          <w:sz w:val="18"/>
                          <w:szCs w:val="18"/>
                        </w:rPr>
                      </w:pPr>
                    </w:p>
                  </w:txbxContent>
                </v:textbox>
              </v:shape>
            </w:pict>
          </mc:Fallback>
        </mc:AlternateContent>
      </w:r>
      <w:r w:rsidR="00347629">
        <w:rPr>
          <w:noProof/>
        </w:rPr>
        <mc:AlternateContent>
          <mc:Choice Requires="wps">
            <w:drawing>
              <wp:anchor distT="0" distB="0" distL="114300" distR="114300" simplePos="0" relativeHeight="251655680" behindDoc="0" locked="0" layoutInCell="1" allowOverlap="1" wp14:anchorId="196BB033" wp14:editId="5353660C">
                <wp:simplePos x="0" y="0"/>
                <wp:positionH relativeFrom="column">
                  <wp:posOffset>1835150</wp:posOffset>
                </wp:positionH>
                <wp:positionV relativeFrom="paragraph">
                  <wp:posOffset>7779385</wp:posOffset>
                </wp:positionV>
                <wp:extent cx="4266000" cy="0"/>
                <wp:effectExtent l="0" t="0" r="13970" b="12700"/>
                <wp:wrapNone/>
                <wp:docPr id="21" name="Connecteur droit 21"/>
                <wp:cNvGraphicFramePr/>
                <a:graphic xmlns:a="http://schemas.openxmlformats.org/drawingml/2006/main">
                  <a:graphicData uri="http://schemas.microsoft.com/office/word/2010/wordprocessingShape">
                    <wps:wsp>
                      <wps:cNvCnPr/>
                      <wps:spPr>
                        <a:xfrm>
                          <a:off x="0" y="0"/>
                          <a:ext cx="4266000" cy="0"/>
                        </a:xfrm>
                        <a:prstGeom prst="line">
                          <a:avLst/>
                        </a:prstGeom>
                        <a:ln w="127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32A0A6" id="Connecteur droit 21"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5pt,612.55pt" to="480.4pt,6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" strokecolor="#100e29" strokeweight="1pt">
                <v:stroke joinstyle="miter"/>
              </v:line>
            </w:pict>
          </mc:Fallback>
        </mc:AlternateContent>
      </w:r>
      <w:r w:rsidR="00AF51CE">
        <w:rPr>
          <w:noProof/>
        </w:rPr>
        <mc:AlternateContent>
          <mc:Choice Requires="wps">
            <w:drawing>
              <wp:anchor distT="0" distB="0" distL="114300" distR="114300" simplePos="0" relativeHeight="251649536" behindDoc="0" locked="0" layoutInCell="1" allowOverlap="1" wp14:anchorId="417ECC2D" wp14:editId="386BB0D1">
                <wp:simplePos x="0" y="0"/>
                <wp:positionH relativeFrom="column">
                  <wp:posOffset>-455474</wp:posOffset>
                </wp:positionH>
                <wp:positionV relativeFrom="paragraph">
                  <wp:posOffset>4142974</wp:posOffset>
                </wp:positionV>
                <wp:extent cx="1799590" cy="2137892"/>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799590" cy="2137892"/>
                        </a:xfrm>
                        <a:prstGeom prst="rect">
                          <a:avLst/>
                        </a:prstGeom>
                        <a:noFill/>
                        <a:ln w="6350">
                          <a:noFill/>
                        </a:ln>
                      </wps:spPr>
                      <wps:txbx>
                        <w:txbxContent>
                          <w:p w14:paraId="007E1C7A" w14:textId="77777777" w:rsidR="00AF51CE" w:rsidRPr="00802372" w:rsidRDefault="00AF0633" w:rsidP="00AF51CE">
                            <w:pPr>
                              <w:pStyle w:val="PrsentationCNDP"/>
                            </w:pPr>
                            <w:r w:rsidRPr="00802372">
                              <w:t>Un texte de présentation (environ 400 signes) comportant des informations sur les buts et missions de l’institution, son statut, éventuellement ses membres et, de façon générale, toutes les informations nécessaires au public pour identifier l’auteur et ses engagements.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17ECC2D" id="Zone de texte 10" o:spid="_x0000_s1030" type="#_x0000_t202" style="position:absolute;margin-left:-35.85pt;margin-top:326.2pt;width:141.7pt;height:168.3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" filled="f" stroked="f" strokeweight=".5pt">
                <v:textbox style="mso-fit-shape-to-text:t">
                  <w:txbxContent>
                    <w:p w14:paraId="007E1C7A" w14:textId="77777777" w:rsidR="00AF51CE" w:rsidRPr="00802372" w:rsidRDefault="00AF0633" w:rsidP="00AF51CE">
                      <w:pPr>
                        <w:pStyle w:val="PrsentationCNDP"/>
                      </w:pPr>
                      <w:r w:rsidRPr="00802372">
                        <w:t>Un texte de présentation (environ 400 signes) comportant des informations sur les buts et missions de l’institution, son statut, éventuellement ses membres et, de façon générale, toutes les informations nécessaires au public pour identifier l’auteur et ses engagements.</w:t>
                      </w:r>
                    </w:p>
                  </w:txbxContent>
                </v:textbox>
              </v:shape>
            </w:pict>
          </mc:Fallback>
        </mc:AlternateContent>
      </w:r>
      <w:r w:rsidR="00D24A72">
        <w:rPr>
          <w:noProof/>
        </w:rPr>
        <mc:AlternateContent>
          <mc:Choice Requires="wps">
            <w:drawing>
              <wp:anchor distT="0" distB="0" distL="114300" distR="114300" simplePos="0" relativeHeight="251647488" behindDoc="0" locked="0" layoutInCell="1" allowOverlap="1" wp14:anchorId="166B0CEF" wp14:editId="23DBD97C">
                <wp:simplePos x="0" y="0"/>
                <wp:positionH relativeFrom="column">
                  <wp:posOffset>1835193</wp:posOffset>
                </wp:positionH>
                <wp:positionV relativeFrom="paragraph">
                  <wp:posOffset>3384550</wp:posOffset>
                </wp:positionV>
                <wp:extent cx="4319905" cy="112065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4319905" cy="1120655"/>
                        </a:xfrm>
                        <a:prstGeom prst="rect">
                          <a:avLst/>
                        </a:prstGeom>
                        <a:noFill/>
                        <a:ln w="6350">
                          <a:noFill/>
                        </a:ln>
                      </wps:spPr>
                      <wps:txbx>
                        <w:txbxContent>
                          <w:p w14:paraId="71B49F64" w14:textId="77777777" w:rsidR="00D03F40" w:rsidRDefault="00D03F40" w:rsidP="00D03F40">
                            <w:pPr>
                              <w:pStyle w:val="1TitreCNDP"/>
                              <w:spacing w:before="20" w:after="20" w:line="400" w:lineRule="exact"/>
                            </w:pPr>
                            <w:r>
                              <w:t>Le point de vue</w:t>
                            </w:r>
                          </w:p>
                          <w:p w14:paraId="3953AC89" w14:textId="77777777" w:rsidR="00316729" w:rsidRDefault="00D03F40" w:rsidP="00316729">
                            <w:pPr>
                              <w:pStyle w:val="1TitreCNDP"/>
                              <w:spacing w:before="20" w:after="20" w:line="400" w:lineRule="exact"/>
                            </w:pPr>
                            <w:proofErr w:type="gramStart"/>
                            <w:r>
                              <w:t>de</w:t>
                            </w:r>
                            <w:proofErr w:type="gramEnd"/>
                            <w:r>
                              <w:t xml:space="preserve"> </w:t>
                            </w:r>
                            <w:r w:rsidR="00AF0633" w:rsidRPr="00AF0633">
                              <w:rPr>
                                <w:highlight w:val="yellow"/>
                              </w:rPr>
                              <w:t>(à compléter)</w:t>
                            </w:r>
                            <w:r>
                              <w:t xml:space="preserve"> </w:t>
                            </w:r>
                            <w:r w:rsidR="008055F6">
                              <w:t>sur le projet de mine de lithium dans l’Allier</w:t>
                            </w:r>
                          </w:p>
                          <w:p w14:paraId="5A0ECFD2" w14:textId="77777777" w:rsidR="00D03F40" w:rsidRDefault="00D03F40" w:rsidP="00D03F40">
                            <w:pPr>
                              <w:pStyle w:val="1TitreCNDP"/>
                              <w:spacing w:before="20" w:after="20" w:line="40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6B0CEF" id="Zone de texte 17" o:spid="_x0000_s1031" type="#_x0000_t202" style="position:absolute;margin-left:144.5pt;margin-top:266.5pt;width:340.15pt;height:88.2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" filled="f" stroked="f" strokeweight=".5pt">
                <v:textbox inset="0,0,0,0">
                  <w:txbxContent>
                    <w:p w14:paraId="71B49F64" w14:textId="77777777" w:rsidR="00D03F40" w:rsidRDefault="00D03F40" w:rsidP="00D03F40">
                      <w:pPr>
                        <w:pStyle w:val="1TitreCNDP"/>
                        <w:spacing w:before="20" w:after="20" w:line="400" w:lineRule="exact"/>
                      </w:pPr>
                      <w:r>
                        <w:t>Le point de vue</w:t>
                      </w:r>
                    </w:p>
                    <w:p w14:paraId="3953AC89" w14:textId="77777777" w:rsidR="00316729" w:rsidRDefault="00D03F40" w:rsidP="00316729">
                      <w:pPr>
                        <w:pStyle w:val="1TitreCNDP"/>
                        <w:spacing w:before="20" w:after="20" w:line="400" w:lineRule="exact"/>
                      </w:pPr>
                      <w:r>
                        <w:t xml:space="preserve">de </w:t>
                      </w:r>
                      <w:r w:rsidR="00AF0633" w:rsidRPr="00AF0633">
                        <w:rPr>
                          <w:highlight w:val="yellow"/>
                        </w:rPr>
                        <w:t>(à compléter)</w:t>
                      </w:r>
                      <w:r>
                        <w:t xml:space="preserve"> </w:t>
                      </w:r>
                      <w:r w:rsidR="008055F6">
                        <w:t>sur le projet de mine de lithium dans l’Allier</w:t>
                      </w:r>
                    </w:p>
                    <w:p w14:paraId="5A0ECFD2" w14:textId="77777777" w:rsidR="00D03F40" w:rsidRDefault="00D03F40" w:rsidP="00D03F40">
                      <w:pPr>
                        <w:pStyle w:val="1TitreCNDP"/>
                        <w:spacing w:before="20" w:after="20" w:line="400" w:lineRule="exact"/>
                      </w:pPr>
                    </w:p>
                  </w:txbxContent>
                </v:textbox>
              </v:shape>
            </w:pict>
          </mc:Fallback>
        </mc:AlternateContent>
      </w:r>
      <w:r w:rsidR="00D24A72">
        <w:rPr>
          <w:noProof/>
        </w:rPr>
        <mc:AlternateContent>
          <mc:Choice Requires="wps">
            <w:drawing>
              <wp:anchor distT="0" distB="0" distL="114300" distR="114300" simplePos="0" relativeHeight="251651584" behindDoc="0" locked="0" layoutInCell="1" allowOverlap="1" wp14:anchorId="4433276A" wp14:editId="797BDE47">
                <wp:simplePos x="0" y="0"/>
                <wp:positionH relativeFrom="column">
                  <wp:posOffset>1835193</wp:posOffset>
                </wp:positionH>
                <wp:positionV relativeFrom="paragraph">
                  <wp:posOffset>4552282</wp:posOffset>
                </wp:positionV>
                <wp:extent cx="216000" cy="0"/>
                <wp:effectExtent l="0" t="12700" r="25400" b="25400"/>
                <wp:wrapNone/>
                <wp:docPr id="19" name="Connecteur droit 19"/>
                <wp:cNvGraphicFramePr/>
                <a:graphic xmlns:a="http://schemas.openxmlformats.org/drawingml/2006/main">
                  <a:graphicData uri="http://schemas.microsoft.com/office/word/2010/wordprocessingShape">
                    <wps:wsp>
                      <wps:cNvCnPr/>
                      <wps:spPr>
                        <a:xfrm>
                          <a:off x="0" y="0"/>
                          <a:ext cx="216000" cy="0"/>
                        </a:xfrm>
                        <a:prstGeom prst="line">
                          <a:avLst/>
                        </a:prstGeom>
                        <a:ln w="381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06CD5B" id="Connecteur droit 19"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44.5pt,358.45pt" to="161.5pt,35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" strokecolor="#100e29" strokeweight="3pt">
                <v:stroke joinstyle="miter"/>
              </v:line>
            </w:pict>
          </mc:Fallback>
        </mc:AlternateContent>
      </w:r>
      <w:r w:rsidR="0005707B">
        <w:rPr>
          <w:noProof/>
        </w:rPr>
        <w:drawing>
          <wp:anchor distT="0" distB="0" distL="114300" distR="114300" simplePos="0" relativeHeight="251645440" behindDoc="0" locked="0" layoutInCell="1" allowOverlap="1" wp14:anchorId="200B42A8" wp14:editId="516DAB5A">
            <wp:simplePos x="0" y="0"/>
            <wp:positionH relativeFrom="column">
              <wp:posOffset>-362491</wp:posOffset>
            </wp:positionH>
            <wp:positionV relativeFrom="paragraph">
              <wp:posOffset>2762524</wp:posOffset>
            </wp:positionV>
            <wp:extent cx="1799590" cy="1187450"/>
            <wp:effectExtent l="0" t="0" r="3810" b="6350"/>
            <wp:wrapNone/>
            <wp:docPr id="55" name="logo-acteur50x3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acteur50x33mm.jpg"/>
                    <pic:cNvPicPr>
                      <a:picLocks noChangeAspect="1"/>
                    </pic:cNvPicPr>
                  </pic:nvPicPr>
                  <pic:blipFill>
                    <a:blip r:embed="rId7" r:link="rId8" cstate="print">
                      <a:extLst>
                        <a:ext uri="{28A0092B-C50C-407E-A947-70E740481C1C}">
                          <a14:useLocalDpi xmlns:a14="http://schemas.microsoft.com/office/drawing/2010/main" val="0"/>
                        </a:ext>
                      </a:extLst>
                    </a:blip>
                    <a:stretch>
                      <a:fillRect/>
                    </a:stretch>
                  </pic:blipFill>
                  <pic:spPr>
                    <a:xfrm>
                      <a:off x="0" y="0"/>
                      <a:ext cx="1799590" cy="1187450"/>
                    </a:xfrm>
                    <a:prstGeom prst="rect">
                      <a:avLst/>
                    </a:prstGeom>
                  </pic:spPr>
                </pic:pic>
              </a:graphicData>
            </a:graphic>
          </wp:anchor>
        </w:drawing>
      </w:r>
      <w:r w:rsidR="00DE35F8">
        <w:br w:type="page"/>
      </w:r>
    </w:p>
    <w:p w14:paraId="2A77D46B" w14:textId="77777777" w:rsidR="00DE35F8" w:rsidRDefault="005C188F">
      <w:r>
        <w:rPr>
          <w:noProof/>
        </w:rPr>
        <w:lastRenderedPageBreak/>
        <w:drawing>
          <wp:anchor distT="0" distB="0" distL="114300" distR="114300" simplePos="0" relativeHeight="251651072" behindDoc="0" locked="0" layoutInCell="1" allowOverlap="1" wp14:anchorId="4DA23FAD" wp14:editId="38528965">
            <wp:simplePos x="0" y="0"/>
            <wp:positionH relativeFrom="column">
              <wp:posOffset>-899795</wp:posOffset>
            </wp:positionH>
            <wp:positionV relativeFrom="paragraph">
              <wp:posOffset>82699</wp:posOffset>
            </wp:positionV>
            <wp:extent cx="2447925" cy="9719945"/>
            <wp:effectExtent l="0" t="0" r="3175" b="0"/>
            <wp:wrapNone/>
            <wp:docPr id="4"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e-cyan.png"/>
                    <pic:cNvPicPr>
                      <a:picLocks noChangeAspect="1"/>
                    </pic:cNvPicPr>
                  </pic:nvPicPr>
                  <pic:blipFill>
                    <a:blip r:embed="rId9" r:link="rId10" cstate="print">
                      <a:extLst>
                        <a:ext uri="{28A0092B-C50C-407E-A947-70E740481C1C}">
                          <a14:useLocalDpi xmlns:a14="http://schemas.microsoft.com/office/drawing/2010/main" val="0"/>
                        </a:ext>
                      </a:extLst>
                    </a:blip>
                    <a:stretch>
                      <a:fillRect/>
                    </a:stretch>
                  </pic:blipFill>
                  <pic:spPr>
                    <a:xfrm>
                      <a:off x="0" y="0"/>
                      <a:ext cx="2447925" cy="9719945"/>
                    </a:xfrm>
                    <a:prstGeom prst="rect">
                      <a:avLst/>
                    </a:prstGeom>
                  </pic:spPr>
                </pic:pic>
              </a:graphicData>
            </a:graphic>
          </wp:anchor>
        </w:drawing>
      </w:r>
      <w:r w:rsidR="00D24A72">
        <w:rPr>
          <w:noProof/>
        </w:rPr>
        <mc:AlternateContent>
          <mc:Choice Requires="wps">
            <w:drawing>
              <wp:anchor distT="0" distB="0" distL="114300" distR="114300" simplePos="0" relativeHeight="251653120" behindDoc="0" locked="0" layoutInCell="1" allowOverlap="1" wp14:anchorId="756B2EEB" wp14:editId="2BF3F49E">
                <wp:simplePos x="0" y="0"/>
                <wp:positionH relativeFrom="column">
                  <wp:posOffset>437515</wp:posOffset>
                </wp:positionH>
                <wp:positionV relativeFrom="paragraph">
                  <wp:posOffset>-120650</wp:posOffset>
                </wp:positionV>
                <wp:extent cx="2523600" cy="8280000"/>
                <wp:effectExtent l="0" t="0" r="3810" b="635"/>
                <wp:wrapNone/>
                <wp:docPr id="3" name="Zone de texte 3"/>
                <wp:cNvGraphicFramePr/>
                <a:graphic xmlns:a="http://schemas.openxmlformats.org/drawingml/2006/main">
                  <a:graphicData uri="http://schemas.microsoft.com/office/word/2010/wordprocessingShape">
                    <wps:wsp>
                      <wps:cNvSpPr txBox="1"/>
                      <wps:spPr>
                        <a:xfrm>
                          <a:off x="0" y="0"/>
                          <a:ext cx="2523600" cy="8280000"/>
                        </a:xfrm>
                        <a:prstGeom prst="rect">
                          <a:avLst/>
                        </a:prstGeom>
                        <a:solidFill>
                          <a:schemeClr val="lt1"/>
                        </a:solidFill>
                        <a:ln w="6350">
                          <a:noFill/>
                        </a:ln>
                      </wps:spPr>
                      <wps:txbx id="7">
                        <w:txbxContent>
                          <w:p w14:paraId="25E49C7A" w14:textId="77777777" w:rsidR="00FA1BF4" w:rsidRDefault="007E1500" w:rsidP="00FA1BF4">
                            <w:pPr>
                              <w:pStyle w:val="2TitreCNDP"/>
                            </w:pPr>
                            <w:r>
                              <w:t xml:space="preserve">SUR LE PROJET </w:t>
                            </w:r>
                          </w:p>
                          <w:p w14:paraId="4E53CA56" w14:textId="77777777" w:rsidR="008055F6" w:rsidRDefault="008055F6" w:rsidP="00FA1BF4">
                            <w:pPr>
                              <w:pStyle w:val="2TitreCNDP"/>
                            </w:pPr>
                          </w:p>
                          <w:p w14:paraId="7F863329" w14:textId="77777777" w:rsidR="007E1500" w:rsidRDefault="007E1500" w:rsidP="007A5A11">
                            <w:pPr>
                              <w:pStyle w:val="ParagrapheCNDP"/>
                              <w:rPr>
                                <w:rFonts w:eastAsia="Times New Roman" w:cs="Arial"/>
                                <w:szCs w:val="20"/>
                                <w:lang w:eastAsia="fr-FR"/>
                              </w:rPr>
                            </w:pPr>
                            <w:r>
                              <w:rPr>
                                <w:rFonts w:eastAsia="Times New Roman" w:cs="Arial"/>
                                <w:szCs w:val="20"/>
                                <w:lang w:eastAsia="fr-FR"/>
                              </w:rPr>
                              <w:t>(</w:t>
                            </w:r>
                            <w:proofErr w:type="gramStart"/>
                            <w:r w:rsidR="007A5A11" w:rsidRPr="007A5A11">
                              <w:rPr>
                                <w:rFonts w:eastAsia="Times New Roman" w:cs="Arial"/>
                                <w:szCs w:val="20"/>
                                <w:lang w:eastAsia="fr-FR"/>
                              </w:rPr>
                              <w:t>environ</w:t>
                            </w:r>
                            <w:proofErr w:type="gramEnd"/>
                            <w:r w:rsidR="007A5A11" w:rsidRPr="007A5A11">
                              <w:rPr>
                                <w:rFonts w:eastAsia="Times New Roman" w:cs="Arial"/>
                                <w:szCs w:val="20"/>
                                <w:lang w:eastAsia="fr-FR"/>
                              </w:rPr>
                              <w:t xml:space="preserve"> 7 000 à 10 000 signes</w:t>
                            </w:r>
                            <w:r>
                              <w:rPr>
                                <w:rFonts w:eastAsia="Times New Roman" w:cs="Arial"/>
                                <w:szCs w:val="20"/>
                                <w:lang w:eastAsia="fr-FR"/>
                              </w:rPr>
                              <w:t>)</w:t>
                            </w:r>
                          </w:p>
                          <w:p w14:paraId="5A6597A4" w14:textId="77777777" w:rsidR="007E1500" w:rsidRPr="007E1500" w:rsidRDefault="00E946A5" w:rsidP="007A5A11">
                            <w:pPr>
                              <w:pStyle w:val="ParagrapheCNDP"/>
                              <w:rPr>
                                <w:rFonts w:eastAsia="Times New Roman" w:cs="Arial"/>
                                <w:szCs w:val="20"/>
                                <w:lang w:eastAsia="fr-FR"/>
                              </w:rPr>
                            </w:pPr>
                            <w:r>
                              <w:rPr>
                                <w:rFonts w:eastAsia="Times New Roman" w:cs="Arial"/>
                                <w:szCs w:val="20"/>
                                <w:lang w:eastAsia="fr-FR"/>
                              </w:rPr>
                              <w:t xml:space="preserve">N’hésitez pas à argumenter et à détailler vos suggestions en spécifiant les sources et les ressources : </w:t>
                            </w:r>
                          </w:p>
                          <w:p w14:paraId="06775010" w14:textId="77777777" w:rsidR="007E1500" w:rsidRPr="007E1500" w:rsidRDefault="007E1500" w:rsidP="007E1500">
                            <w:pPr>
                              <w:shd w:val="clear" w:color="auto" w:fill="FFFFFF"/>
                              <w:rPr>
                                <w:rFonts w:ascii="Arial" w:eastAsia="Times New Roman" w:hAnsi="Arial" w:cs="Arial"/>
                                <w:color w:val="000000"/>
                                <w:sz w:val="17"/>
                                <w:szCs w:val="17"/>
                                <w:lang w:eastAsia="fr-FR"/>
                              </w:rPr>
                            </w:pPr>
                            <w:r w:rsidRPr="007E1500">
                              <w:rPr>
                                <w:rFonts w:ascii="Arial" w:eastAsia="Times New Roman" w:hAnsi="Arial" w:cs="Arial"/>
                                <w:color w:val="000000"/>
                                <w:sz w:val="17"/>
                                <w:szCs w:val="17"/>
                                <w:lang w:eastAsia="fr-FR"/>
                              </w:rPr>
                              <w:t xml:space="preserve">- Les points qui vous semblent positifs </w:t>
                            </w:r>
                          </w:p>
                          <w:p w14:paraId="2A47355A" w14:textId="77777777" w:rsidR="007E1500" w:rsidRPr="007E1500" w:rsidRDefault="007E1500" w:rsidP="007E1500">
                            <w:pPr>
                              <w:shd w:val="clear" w:color="auto" w:fill="FFFFFF"/>
                              <w:rPr>
                                <w:rFonts w:ascii="Arial" w:eastAsia="Times New Roman" w:hAnsi="Arial" w:cs="Arial"/>
                                <w:color w:val="000000"/>
                                <w:sz w:val="17"/>
                                <w:szCs w:val="17"/>
                                <w:lang w:eastAsia="fr-FR"/>
                              </w:rPr>
                            </w:pPr>
                            <w:r w:rsidRPr="007E1500">
                              <w:rPr>
                                <w:rFonts w:ascii="Arial" w:eastAsia="Times New Roman" w:hAnsi="Arial" w:cs="Arial"/>
                                <w:color w:val="000000"/>
                                <w:sz w:val="17"/>
                                <w:szCs w:val="17"/>
                                <w:lang w:eastAsia="fr-FR"/>
                              </w:rPr>
                              <w:t xml:space="preserve">- Les points sur lesquels vous n'êtes pas d'accord </w:t>
                            </w:r>
                          </w:p>
                          <w:p w14:paraId="08D698BD" w14:textId="77777777" w:rsidR="007E1500" w:rsidRPr="007E1500" w:rsidRDefault="007E1500" w:rsidP="007E1500">
                            <w:pPr>
                              <w:shd w:val="clear" w:color="auto" w:fill="FFFFFF"/>
                              <w:rPr>
                                <w:rFonts w:ascii="Arial" w:eastAsia="Times New Roman" w:hAnsi="Arial" w:cs="Arial"/>
                                <w:color w:val="000000"/>
                                <w:sz w:val="17"/>
                                <w:szCs w:val="17"/>
                                <w:lang w:eastAsia="fr-FR"/>
                              </w:rPr>
                            </w:pPr>
                            <w:r w:rsidRPr="007E1500">
                              <w:rPr>
                                <w:rFonts w:ascii="Arial" w:eastAsia="Times New Roman" w:hAnsi="Arial" w:cs="Arial"/>
                                <w:color w:val="000000"/>
                                <w:sz w:val="17"/>
                                <w:szCs w:val="17"/>
                                <w:lang w:eastAsia="fr-FR"/>
                              </w:rPr>
                              <w:t>- Les points que vous questionnez et sur lesquels vous proposez des pistes de réflexions ou de solutions</w:t>
                            </w:r>
                          </w:p>
                          <w:p w14:paraId="2BAE3260" w14:textId="77777777" w:rsidR="007E1500" w:rsidRPr="007E1500" w:rsidRDefault="007E1500" w:rsidP="007E1500">
                            <w:pPr>
                              <w:shd w:val="clear" w:color="auto" w:fill="FFFFFF"/>
                              <w:rPr>
                                <w:rFonts w:ascii="Arial" w:eastAsia="Times New Roman" w:hAnsi="Arial" w:cs="Arial"/>
                                <w:color w:val="000000"/>
                                <w:sz w:val="17"/>
                                <w:szCs w:val="17"/>
                                <w:lang w:eastAsia="fr-FR"/>
                              </w:rPr>
                            </w:pPr>
                            <w:r w:rsidRPr="007E1500">
                              <w:rPr>
                                <w:rFonts w:ascii="Arial" w:eastAsia="Times New Roman" w:hAnsi="Arial" w:cs="Arial"/>
                                <w:color w:val="000000"/>
                                <w:sz w:val="17"/>
                                <w:szCs w:val="17"/>
                                <w:lang w:eastAsia="fr-FR"/>
                              </w:rPr>
                              <w:t xml:space="preserve">- </w:t>
                            </w:r>
                            <w:r>
                              <w:rPr>
                                <w:rFonts w:ascii="Arial" w:eastAsia="Times New Roman" w:hAnsi="Arial" w:cs="Arial"/>
                                <w:color w:val="000000"/>
                                <w:sz w:val="17"/>
                                <w:szCs w:val="17"/>
                                <w:lang w:eastAsia="fr-FR"/>
                              </w:rPr>
                              <w:t>L</w:t>
                            </w:r>
                            <w:r w:rsidRPr="007E1500">
                              <w:rPr>
                                <w:rFonts w:ascii="Arial" w:eastAsia="Times New Roman" w:hAnsi="Arial" w:cs="Arial"/>
                                <w:color w:val="000000"/>
                                <w:sz w:val="17"/>
                                <w:szCs w:val="17"/>
                                <w:lang w:eastAsia="fr-FR"/>
                              </w:rPr>
                              <w:t>es éléments qu</w:t>
                            </w:r>
                            <w:r>
                              <w:rPr>
                                <w:rFonts w:ascii="Arial" w:eastAsia="Times New Roman" w:hAnsi="Arial" w:cs="Arial"/>
                                <w:color w:val="000000"/>
                                <w:sz w:val="17"/>
                                <w:szCs w:val="17"/>
                                <w:lang w:eastAsia="fr-FR"/>
                              </w:rPr>
                              <w:t>i vous manquent.</w:t>
                            </w:r>
                          </w:p>
                          <w:p w14:paraId="54CF4AB1" w14:textId="77777777" w:rsidR="007E1500" w:rsidRPr="007E1500" w:rsidRDefault="007E1500" w:rsidP="007E1500">
                            <w:pPr>
                              <w:shd w:val="clear" w:color="auto" w:fill="FFFFFF"/>
                              <w:rPr>
                                <w:rFonts w:ascii="Arial" w:eastAsia="Times New Roman" w:hAnsi="Arial" w:cs="Arial"/>
                                <w:color w:val="000000"/>
                                <w:sz w:val="17"/>
                                <w:szCs w:val="17"/>
                                <w:lang w:eastAsia="fr-FR"/>
                              </w:rPr>
                            </w:pPr>
                          </w:p>
                          <w:p w14:paraId="2F713C86" w14:textId="77777777" w:rsidR="00494623" w:rsidRDefault="00494623" w:rsidP="00141DE4">
                            <w:pPr>
                              <w:pStyle w:val="ParagrapheCNDP"/>
                              <w:rPr>
                                <w:b/>
                                <w:color w:val="DD442A"/>
                              </w:rPr>
                            </w:pPr>
                          </w:p>
                          <w:p w14:paraId="262B9A74" w14:textId="77777777" w:rsidR="008055F6" w:rsidRDefault="008055F6" w:rsidP="00141DE4">
                            <w:pPr>
                              <w:pStyle w:val="ParagrapheCNDP"/>
                              <w:rPr>
                                <w:b/>
                                <w:color w:val="DD442A"/>
                              </w:rPr>
                            </w:pPr>
                          </w:p>
                          <w:p w14:paraId="71D10956" w14:textId="77777777" w:rsidR="008055F6" w:rsidRDefault="008055F6" w:rsidP="00141DE4">
                            <w:pPr>
                              <w:pStyle w:val="ParagrapheCNDP"/>
                              <w:rPr>
                                <w:b/>
                                <w:color w:val="DD442A"/>
                              </w:rPr>
                            </w:pPr>
                          </w:p>
                          <w:p w14:paraId="7B602718" w14:textId="77777777" w:rsidR="008055F6" w:rsidRDefault="008055F6" w:rsidP="00141DE4">
                            <w:pPr>
                              <w:pStyle w:val="ParagrapheCNDP"/>
                              <w:rPr>
                                <w:b/>
                                <w:color w:val="DD442A"/>
                              </w:rPr>
                            </w:pPr>
                          </w:p>
                          <w:p w14:paraId="32C8B17D" w14:textId="77777777" w:rsidR="008055F6" w:rsidRDefault="008055F6" w:rsidP="00141DE4">
                            <w:pPr>
                              <w:pStyle w:val="ParagrapheCNDP"/>
                              <w:rPr>
                                <w:b/>
                                <w:color w:val="DD442A"/>
                              </w:rPr>
                            </w:pPr>
                          </w:p>
                          <w:p w14:paraId="584DE64B" w14:textId="77777777" w:rsidR="008055F6" w:rsidRDefault="008055F6" w:rsidP="00141DE4">
                            <w:pPr>
                              <w:pStyle w:val="ParagrapheCNDP"/>
                              <w:rPr>
                                <w:b/>
                                <w:color w:val="DD442A"/>
                              </w:rPr>
                            </w:pPr>
                          </w:p>
                          <w:p w14:paraId="3F88BBF0" w14:textId="77777777" w:rsidR="008055F6" w:rsidRDefault="008055F6" w:rsidP="00141DE4">
                            <w:pPr>
                              <w:pStyle w:val="ParagrapheCNDP"/>
                              <w:rPr>
                                <w:b/>
                                <w:color w:val="DD442A"/>
                              </w:rPr>
                            </w:pPr>
                          </w:p>
                          <w:p w14:paraId="7B9EC737" w14:textId="77777777" w:rsidR="008055F6" w:rsidRDefault="008055F6" w:rsidP="00141DE4">
                            <w:pPr>
                              <w:pStyle w:val="ParagrapheCNDP"/>
                              <w:rPr>
                                <w:b/>
                                <w:color w:val="DD442A"/>
                              </w:rPr>
                            </w:pPr>
                          </w:p>
                          <w:p w14:paraId="154D91CD" w14:textId="77777777" w:rsidR="008055F6" w:rsidRDefault="008055F6" w:rsidP="00141DE4">
                            <w:pPr>
                              <w:pStyle w:val="ParagrapheCNDP"/>
                              <w:rPr>
                                <w:b/>
                                <w:color w:val="DD442A"/>
                              </w:rPr>
                            </w:pPr>
                          </w:p>
                          <w:p w14:paraId="5BDF32DF" w14:textId="77777777" w:rsidR="008055F6" w:rsidRDefault="008055F6" w:rsidP="00141DE4">
                            <w:pPr>
                              <w:pStyle w:val="ParagrapheCNDP"/>
                              <w:rPr>
                                <w:b/>
                                <w:color w:val="DD442A"/>
                              </w:rPr>
                            </w:pPr>
                          </w:p>
                          <w:p w14:paraId="1CAF8734" w14:textId="77777777" w:rsidR="008055F6" w:rsidRDefault="008055F6" w:rsidP="00141DE4">
                            <w:pPr>
                              <w:pStyle w:val="ParagrapheCNDP"/>
                              <w:rPr>
                                <w:b/>
                                <w:color w:val="DD442A"/>
                              </w:rPr>
                            </w:pPr>
                          </w:p>
                          <w:p w14:paraId="14E2A8D7" w14:textId="77777777" w:rsidR="008055F6" w:rsidRDefault="008055F6" w:rsidP="00141DE4">
                            <w:pPr>
                              <w:pStyle w:val="ParagrapheCNDP"/>
                              <w:rPr>
                                <w:b/>
                                <w:color w:val="DD442A"/>
                              </w:rPr>
                            </w:pPr>
                          </w:p>
                          <w:p w14:paraId="5673F681" w14:textId="77777777" w:rsidR="008055F6" w:rsidRDefault="008055F6" w:rsidP="00141DE4">
                            <w:pPr>
                              <w:pStyle w:val="ParagrapheCNDP"/>
                              <w:rPr>
                                <w:b/>
                                <w:color w:val="DD442A"/>
                              </w:rPr>
                            </w:pPr>
                          </w:p>
                          <w:p w14:paraId="39C487C2" w14:textId="77777777" w:rsidR="008055F6" w:rsidRDefault="008055F6" w:rsidP="00141DE4">
                            <w:pPr>
                              <w:pStyle w:val="ParagrapheCNDP"/>
                              <w:rPr>
                                <w:b/>
                                <w:color w:val="DD442A"/>
                              </w:rPr>
                            </w:pPr>
                          </w:p>
                          <w:p w14:paraId="4398EF99" w14:textId="77777777" w:rsidR="008055F6" w:rsidRDefault="008055F6" w:rsidP="00141DE4">
                            <w:pPr>
                              <w:pStyle w:val="ParagrapheCNDP"/>
                              <w:rPr>
                                <w:b/>
                                <w:color w:val="DD442A"/>
                              </w:rPr>
                            </w:pPr>
                          </w:p>
                          <w:p w14:paraId="5D2C9D6B" w14:textId="77777777" w:rsidR="008055F6" w:rsidRDefault="008055F6" w:rsidP="00141DE4">
                            <w:pPr>
                              <w:pStyle w:val="ParagrapheCNDP"/>
                              <w:rPr>
                                <w:b/>
                                <w:color w:val="DD442A"/>
                              </w:rPr>
                            </w:pPr>
                          </w:p>
                          <w:p w14:paraId="139FEDBC" w14:textId="77777777" w:rsidR="008055F6" w:rsidRDefault="008055F6" w:rsidP="00141DE4">
                            <w:pPr>
                              <w:pStyle w:val="ParagrapheCNDP"/>
                              <w:rPr>
                                <w:b/>
                                <w:color w:val="DD442A"/>
                              </w:rPr>
                            </w:pPr>
                          </w:p>
                          <w:p w14:paraId="7970134B" w14:textId="77777777" w:rsidR="008055F6" w:rsidRDefault="008055F6" w:rsidP="00141DE4">
                            <w:pPr>
                              <w:pStyle w:val="ParagrapheCNDP"/>
                              <w:rPr>
                                <w:b/>
                                <w:color w:val="DD442A"/>
                              </w:rPr>
                            </w:pPr>
                          </w:p>
                          <w:p w14:paraId="5BA127D2" w14:textId="77777777" w:rsidR="008055F6" w:rsidRDefault="008055F6" w:rsidP="00141DE4">
                            <w:pPr>
                              <w:pStyle w:val="ParagrapheCNDP"/>
                              <w:rPr>
                                <w:b/>
                                <w:color w:val="DD442A"/>
                              </w:rPr>
                            </w:pPr>
                          </w:p>
                          <w:p w14:paraId="50817BA1" w14:textId="77777777" w:rsidR="008055F6" w:rsidRDefault="008055F6" w:rsidP="00141DE4">
                            <w:pPr>
                              <w:pStyle w:val="ParagrapheCNDP"/>
                              <w:rPr>
                                <w:b/>
                                <w:color w:val="DD442A"/>
                              </w:rPr>
                            </w:pPr>
                          </w:p>
                          <w:p w14:paraId="1270AF40" w14:textId="77777777" w:rsidR="008055F6" w:rsidRDefault="008055F6" w:rsidP="00141DE4">
                            <w:pPr>
                              <w:pStyle w:val="ParagrapheCNDP"/>
                              <w:rPr>
                                <w:b/>
                                <w:color w:val="DD442A"/>
                              </w:rPr>
                            </w:pPr>
                          </w:p>
                          <w:p w14:paraId="07FFE2F9" w14:textId="77777777" w:rsidR="008055F6" w:rsidRDefault="008055F6" w:rsidP="00141DE4">
                            <w:pPr>
                              <w:pStyle w:val="ParagrapheCNDP"/>
                              <w:rPr>
                                <w:b/>
                                <w:color w:val="DD442A"/>
                              </w:rPr>
                            </w:pPr>
                          </w:p>
                          <w:p w14:paraId="7EB33130" w14:textId="77777777" w:rsidR="008055F6" w:rsidRDefault="008055F6" w:rsidP="00141DE4">
                            <w:pPr>
                              <w:pStyle w:val="ParagrapheCNDP"/>
                              <w:rPr>
                                <w:b/>
                                <w:color w:val="DD442A"/>
                              </w:rPr>
                            </w:pPr>
                          </w:p>
                          <w:p w14:paraId="3B72EA43" w14:textId="77777777" w:rsidR="008055F6" w:rsidRDefault="008055F6" w:rsidP="00141DE4">
                            <w:pPr>
                              <w:pStyle w:val="ParagrapheCNDP"/>
                              <w:rPr>
                                <w:b/>
                                <w:color w:val="DD442A"/>
                              </w:rPr>
                            </w:pPr>
                          </w:p>
                          <w:p w14:paraId="4291CE80" w14:textId="77777777" w:rsidR="008055F6" w:rsidRDefault="008055F6" w:rsidP="00141DE4">
                            <w:pPr>
                              <w:pStyle w:val="ParagrapheCNDP"/>
                              <w:rPr>
                                <w:b/>
                                <w:color w:val="DD442A"/>
                              </w:rPr>
                            </w:pPr>
                          </w:p>
                          <w:p w14:paraId="6EABED3F" w14:textId="77777777" w:rsidR="008055F6" w:rsidRDefault="008055F6" w:rsidP="00141DE4">
                            <w:pPr>
                              <w:pStyle w:val="ParagrapheCNDP"/>
                              <w:rPr>
                                <w:b/>
                                <w:color w:val="DD442A"/>
                              </w:rPr>
                            </w:pPr>
                          </w:p>
                          <w:p w14:paraId="54B9878A" w14:textId="77777777" w:rsidR="008055F6" w:rsidRDefault="008055F6" w:rsidP="00141DE4">
                            <w:pPr>
                              <w:pStyle w:val="ParagrapheCNDP"/>
                              <w:rPr>
                                <w:b/>
                                <w:color w:val="DD442A"/>
                              </w:rPr>
                            </w:pPr>
                          </w:p>
                          <w:p w14:paraId="6C91AA7F" w14:textId="77777777" w:rsidR="008055F6" w:rsidRDefault="008055F6" w:rsidP="00141DE4">
                            <w:pPr>
                              <w:pStyle w:val="ParagrapheCNDP"/>
                              <w:rPr>
                                <w:b/>
                                <w:color w:val="DD442A"/>
                              </w:rPr>
                            </w:pPr>
                          </w:p>
                          <w:p w14:paraId="2B46C386" w14:textId="77777777" w:rsidR="008055F6" w:rsidRDefault="008055F6" w:rsidP="00141DE4">
                            <w:pPr>
                              <w:pStyle w:val="ParagrapheCNDP"/>
                              <w:rPr>
                                <w:b/>
                                <w:color w:val="DD442A"/>
                              </w:rPr>
                            </w:pPr>
                          </w:p>
                          <w:p w14:paraId="54C7A90C" w14:textId="77777777" w:rsidR="008055F6" w:rsidRDefault="008055F6" w:rsidP="00141DE4">
                            <w:pPr>
                              <w:pStyle w:val="ParagrapheCNDP"/>
                              <w:rPr>
                                <w:b/>
                                <w:color w:val="DD442A"/>
                              </w:rPr>
                            </w:pPr>
                          </w:p>
                          <w:p w14:paraId="0AAD0223" w14:textId="77777777" w:rsidR="008055F6" w:rsidRDefault="008055F6" w:rsidP="00141DE4">
                            <w:pPr>
                              <w:pStyle w:val="ParagrapheCNDP"/>
                              <w:rPr>
                                <w:b/>
                                <w:color w:val="DD442A"/>
                              </w:rPr>
                            </w:pPr>
                          </w:p>
                          <w:p w14:paraId="2A37A4D9" w14:textId="77777777" w:rsidR="008055F6" w:rsidRDefault="008055F6" w:rsidP="00141DE4">
                            <w:pPr>
                              <w:pStyle w:val="ParagrapheCNDP"/>
                              <w:rPr>
                                <w:b/>
                                <w:color w:val="DD442A"/>
                              </w:rPr>
                            </w:pPr>
                          </w:p>
                          <w:p w14:paraId="33BBF226" w14:textId="77777777" w:rsidR="008055F6" w:rsidRDefault="008055F6" w:rsidP="00141DE4">
                            <w:pPr>
                              <w:pStyle w:val="ParagrapheCNDP"/>
                              <w:rPr>
                                <w:b/>
                                <w:color w:val="DD442A"/>
                              </w:rPr>
                            </w:pPr>
                          </w:p>
                          <w:p w14:paraId="4C456310" w14:textId="77777777" w:rsidR="008055F6" w:rsidRDefault="008055F6" w:rsidP="00141DE4">
                            <w:pPr>
                              <w:pStyle w:val="ParagrapheCNDP"/>
                              <w:rPr>
                                <w:b/>
                                <w:color w:val="DD442A"/>
                              </w:rPr>
                            </w:pPr>
                          </w:p>
                          <w:p w14:paraId="1CF62CB0" w14:textId="77777777" w:rsidR="008055F6" w:rsidRDefault="008055F6" w:rsidP="00141DE4">
                            <w:pPr>
                              <w:pStyle w:val="ParagrapheCNDP"/>
                              <w:rPr>
                                <w:b/>
                                <w:color w:val="DD442A"/>
                              </w:rPr>
                            </w:pPr>
                          </w:p>
                          <w:p w14:paraId="2B1D278B" w14:textId="77777777" w:rsidR="008055F6" w:rsidRDefault="008055F6" w:rsidP="00141DE4">
                            <w:pPr>
                              <w:pStyle w:val="ParagrapheCNDP"/>
                              <w:rPr>
                                <w:b/>
                                <w:color w:val="DD442A"/>
                              </w:rPr>
                            </w:pPr>
                          </w:p>
                          <w:p w14:paraId="1882BD8A" w14:textId="77777777" w:rsidR="008055F6" w:rsidRDefault="008055F6" w:rsidP="00141DE4">
                            <w:pPr>
                              <w:pStyle w:val="ParagrapheCNDP"/>
                              <w:rPr>
                                <w:b/>
                                <w:color w:val="DD442A"/>
                              </w:rPr>
                            </w:pPr>
                          </w:p>
                          <w:p w14:paraId="6AAE19E4" w14:textId="77777777" w:rsidR="008055F6" w:rsidRDefault="008055F6" w:rsidP="00141DE4">
                            <w:pPr>
                              <w:pStyle w:val="ParagrapheCNDP"/>
                              <w:rPr>
                                <w:b/>
                                <w:color w:val="DD442A"/>
                              </w:rPr>
                            </w:pPr>
                          </w:p>
                          <w:p w14:paraId="342439F6" w14:textId="77777777" w:rsidR="008055F6" w:rsidRDefault="008055F6" w:rsidP="00141DE4">
                            <w:pPr>
                              <w:pStyle w:val="ParagrapheCNDP"/>
                              <w:rPr>
                                <w:b/>
                                <w:color w:val="DD442A"/>
                              </w:rPr>
                            </w:pPr>
                          </w:p>
                          <w:p w14:paraId="6CD06F0D" w14:textId="77777777" w:rsidR="008055F6" w:rsidRDefault="008055F6" w:rsidP="00141DE4">
                            <w:pPr>
                              <w:pStyle w:val="ParagrapheCNDP"/>
                              <w:rPr>
                                <w:b/>
                                <w:color w:val="DD442A"/>
                              </w:rPr>
                            </w:pPr>
                          </w:p>
                          <w:p w14:paraId="13413A04" w14:textId="77777777" w:rsidR="008055F6" w:rsidRDefault="008055F6" w:rsidP="00141DE4">
                            <w:pPr>
                              <w:pStyle w:val="ParagrapheCNDP"/>
                              <w:rPr>
                                <w:b/>
                                <w:color w:val="DD442A"/>
                              </w:rPr>
                            </w:pPr>
                          </w:p>
                          <w:p w14:paraId="485B5B55" w14:textId="77777777" w:rsidR="008055F6" w:rsidRDefault="008055F6" w:rsidP="00141DE4">
                            <w:pPr>
                              <w:pStyle w:val="ParagrapheCNDP"/>
                              <w:rPr>
                                <w:b/>
                                <w:color w:val="DD442A"/>
                              </w:rPr>
                            </w:pPr>
                          </w:p>
                          <w:p w14:paraId="73CBA856" w14:textId="77777777" w:rsidR="008055F6" w:rsidRDefault="008055F6" w:rsidP="00141DE4">
                            <w:pPr>
                              <w:pStyle w:val="ParagrapheCNDP"/>
                              <w:rPr>
                                <w:b/>
                                <w:color w:val="DD442A"/>
                              </w:rPr>
                            </w:pPr>
                          </w:p>
                          <w:p w14:paraId="6705F0FD" w14:textId="77777777" w:rsidR="008055F6" w:rsidRDefault="008055F6" w:rsidP="00141DE4">
                            <w:pPr>
                              <w:pStyle w:val="ParagrapheCNDP"/>
                              <w:rPr>
                                <w:b/>
                                <w:color w:val="DD442A"/>
                              </w:rPr>
                            </w:pPr>
                          </w:p>
                          <w:p w14:paraId="69FAFC97" w14:textId="77777777" w:rsidR="008055F6" w:rsidRDefault="008055F6" w:rsidP="00141DE4">
                            <w:pPr>
                              <w:pStyle w:val="ParagrapheCNDP"/>
                              <w:rPr>
                                <w:b/>
                                <w:color w:val="DD442A"/>
                              </w:rPr>
                            </w:pPr>
                          </w:p>
                          <w:p w14:paraId="5CB90F29" w14:textId="77777777" w:rsidR="008055F6" w:rsidRDefault="008055F6" w:rsidP="00141DE4">
                            <w:pPr>
                              <w:pStyle w:val="ParagrapheCNDP"/>
                              <w:rPr>
                                <w:b/>
                                <w:color w:val="DD442A"/>
                              </w:rPr>
                            </w:pPr>
                          </w:p>
                          <w:p w14:paraId="42877DB9" w14:textId="77777777" w:rsidR="008055F6" w:rsidRDefault="008055F6" w:rsidP="00141DE4">
                            <w:pPr>
                              <w:pStyle w:val="ParagrapheCNDP"/>
                              <w:rPr>
                                <w:b/>
                                <w:color w:val="DD442A"/>
                              </w:rPr>
                            </w:pPr>
                          </w:p>
                          <w:p w14:paraId="62EEF646" w14:textId="77777777" w:rsidR="008055F6" w:rsidRDefault="008055F6" w:rsidP="00141DE4">
                            <w:pPr>
                              <w:pStyle w:val="ParagrapheCNDP"/>
                              <w:rPr>
                                <w:b/>
                                <w:color w:val="DD442A"/>
                              </w:rPr>
                            </w:pPr>
                          </w:p>
                          <w:p w14:paraId="046AD3FE" w14:textId="77777777" w:rsidR="008055F6" w:rsidRDefault="008055F6" w:rsidP="00141DE4">
                            <w:pPr>
                              <w:pStyle w:val="ParagrapheCNDP"/>
                              <w:rPr>
                                <w:b/>
                                <w:color w:val="DD442A"/>
                              </w:rPr>
                            </w:pPr>
                          </w:p>
                          <w:p w14:paraId="115374B8" w14:textId="77777777" w:rsidR="008055F6" w:rsidRDefault="008055F6" w:rsidP="00141DE4">
                            <w:pPr>
                              <w:pStyle w:val="ParagrapheCNDP"/>
                              <w:rPr>
                                <w:b/>
                                <w:color w:val="DD442A"/>
                              </w:rPr>
                            </w:pPr>
                          </w:p>
                          <w:p w14:paraId="49B16839" w14:textId="77777777" w:rsidR="008055F6" w:rsidRDefault="008055F6" w:rsidP="00141DE4">
                            <w:pPr>
                              <w:pStyle w:val="ParagrapheCNDP"/>
                              <w:rPr>
                                <w:b/>
                                <w:color w:val="DD442A"/>
                              </w:rPr>
                            </w:pPr>
                          </w:p>
                          <w:p w14:paraId="35F82115" w14:textId="77777777" w:rsidR="008055F6" w:rsidRDefault="008055F6" w:rsidP="00141DE4">
                            <w:pPr>
                              <w:pStyle w:val="ParagrapheCNDP"/>
                              <w:rPr>
                                <w:b/>
                                <w:color w:val="DD442A"/>
                              </w:rPr>
                            </w:pPr>
                          </w:p>
                          <w:p w14:paraId="0B19FC52" w14:textId="77777777" w:rsidR="008055F6" w:rsidRDefault="008055F6" w:rsidP="00141DE4">
                            <w:pPr>
                              <w:pStyle w:val="ParagrapheCNDP"/>
                              <w:rPr>
                                <w:b/>
                                <w:color w:val="DD442A"/>
                              </w:rPr>
                            </w:pPr>
                          </w:p>
                          <w:p w14:paraId="7EF19985" w14:textId="77777777" w:rsidR="008055F6" w:rsidRDefault="008055F6" w:rsidP="00141DE4">
                            <w:pPr>
                              <w:pStyle w:val="ParagrapheCNDP"/>
                              <w:rPr>
                                <w:b/>
                                <w:color w:val="DD442A"/>
                              </w:rPr>
                            </w:pPr>
                          </w:p>
                          <w:p w14:paraId="159B8B50" w14:textId="77777777" w:rsidR="008055F6" w:rsidRDefault="008055F6" w:rsidP="00141DE4">
                            <w:pPr>
                              <w:pStyle w:val="ParagrapheCNDP"/>
                              <w:rPr>
                                <w:b/>
                                <w:color w:val="DD442A"/>
                              </w:rPr>
                            </w:pPr>
                          </w:p>
                          <w:p w14:paraId="0B3C499E" w14:textId="77777777" w:rsidR="008055F6" w:rsidRDefault="008055F6" w:rsidP="00141DE4">
                            <w:pPr>
                              <w:pStyle w:val="ParagrapheCNDP"/>
                              <w:rPr>
                                <w:b/>
                                <w:color w:val="DD442A"/>
                              </w:rPr>
                            </w:pPr>
                          </w:p>
                          <w:p w14:paraId="22E0E5CD" w14:textId="77777777" w:rsidR="008055F6" w:rsidRDefault="008055F6" w:rsidP="00141DE4">
                            <w:pPr>
                              <w:pStyle w:val="ParagrapheCNDP"/>
                              <w:rPr>
                                <w:b/>
                                <w:color w:val="DD442A"/>
                              </w:rPr>
                            </w:pPr>
                          </w:p>
                          <w:p w14:paraId="28DCB42E" w14:textId="77777777" w:rsidR="008055F6" w:rsidRDefault="008055F6" w:rsidP="00141DE4">
                            <w:pPr>
                              <w:pStyle w:val="ParagrapheCNDP"/>
                              <w:rPr>
                                <w:b/>
                                <w:color w:val="DD442A"/>
                              </w:rPr>
                            </w:pPr>
                          </w:p>
                          <w:p w14:paraId="35F8FFDC" w14:textId="77777777" w:rsidR="008055F6" w:rsidRDefault="008055F6" w:rsidP="00141DE4">
                            <w:pPr>
                              <w:pStyle w:val="ParagrapheCNDP"/>
                              <w:rPr>
                                <w:b/>
                                <w:color w:val="DD442A"/>
                              </w:rPr>
                            </w:pPr>
                          </w:p>
                          <w:p w14:paraId="2C7C68C6" w14:textId="77777777" w:rsidR="008055F6" w:rsidRDefault="008055F6" w:rsidP="00141DE4">
                            <w:pPr>
                              <w:pStyle w:val="ParagrapheCNDP"/>
                              <w:rPr>
                                <w:b/>
                                <w:color w:val="DD442A"/>
                              </w:rPr>
                            </w:pPr>
                          </w:p>
                          <w:p w14:paraId="3BCC4334" w14:textId="77777777" w:rsidR="008055F6" w:rsidRDefault="008055F6" w:rsidP="00141DE4">
                            <w:pPr>
                              <w:pStyle w:val="ParagrapheCNDP"/>
                              <w:rPr>
                                <w:b/>
                                <w:color w:val="DD442A"/>
                              </w:rPr>
                            </w:pPr>
                          </w:p>
                          <w:p w14:paraId="263B027A" w14:textId="77777777" w:rsidR="008055F6" w:rsidRDefault="008055F6" w:rsidP="00141DE4">
                            <w:pPr>
                              <w:pStyle w:val="ParagrapheCNDP"/>
                              <w:rPr>
                                <w:b/>
                                <w:color w:val="DD442A"/>
                              </w:rPr>
                            </w:pPr>
                          </w:p>
                          <w:p w14:paraId="40DABAF7" w14:textId="77777777" w:rsidR="008055F6" w:rsidRDefault="008055F6" w:rsidP="00141DE4">
                            <w:pPr>
                              <w:pStyle w:val="ParagrapheCNDP"/>
                              <w:rPr>
                                <w:b/>
                                <w:color w:val="DD442A"/>
                              </w:rPr>
                            </w:pPr>
                          </w:p>
                          <w:p w14:paraId="22437BDC" w14:textId="77777777" w:rsidR="008055F6" w:rsidRDefault="008055F6" w:rsidP="00141DE4">
                            <w:pPr>
                              <w:pStyle w:val="ParagrapheCNDP"/>
                              <w:rPr>
                                <w:b/>
                                <w:color w:val="DD442A"/>
                              </w:rPr>
                            </w:pPr>
                          </w:p>
                          <w:p w14:paraId="11F37081" w14:textId="77777777" w:rsidR="008055F6" w:rsidRDefault="008055F6" w:rsidP="00141DE4">
                            <w:pPr>
                              <w:pStyle w:val="ParagrapheCNDP"/>
                              <w:rPr>
                                <w:b/>
                                <w:color w:val="DD442A"/>
                              </w:rPr>
                            </w:pPr>
                          </w:p>
                          <w:p w14:paraId="432FC693" w14:textId="77777777" w:rsidR="008055F6" w:rsidRDefault="008055F6" w:rsidP="00141DE4">
                            <w:pPr>
                              <w:pStyle w:val="ParagrapheCNDP"/>
                              <w:rPr>
                                <w:b/>
                                <w:color w:val="DD442A"/>
                              </w:rPr>
                            </w:pPr>
                          </w:p>
                          <w:p w14:paraId="1AE1DAB5" w14:textId="77777777" w:rsidR="008055F6" w:rsidRDefault="008055F6" w:rsidP="00141DE4">
                            <w:pPr>
                              <w:pStyle w:val="ParagrapheCNDP"/>
                              <w:rPr>
                                <w:b/>
                                <w:color w:val="DD442A"/>
                              </w:rPr>
                            </w:pPr>
                          </w:p>
                          <w:p w14:paraId="65901B68" w14:textId="77777777" w:rsidR="008055F6" w:rsidRDefault="008055F6" w:rsidP="00141DE4">
                            <w:pPr>
                              <w:pStyle w:val="ParagrapheCNDP"/>
                              <w:rPr>
                                <w:b/>
                                <w:color w:val="DD442A"/>
                              </w:rPr>
                            </w:pPr>
                          </w:p>
                          <w:p w14:paraId="647853D3" w14:textId="77777777" w:rsidR="008055F6" w:rsidRDefault="008055F6" w:rsidP="00141DE4">
                            <w:pPr>
                              <w:pStyle w:val="ParagrapheCNDP"/>
                              <w:rPr>
                                <w:b/>
                                <w:color w:val="DD442A"/>
                              </w:rPr>
                            </w:pPr>
                          </w:p>
                          <w:p w14:paraId="7734A6D5" w14:textId="77777777" w:rsidR="008055F6" w:rsidRDefault="008055F6" w:rsidP="00141DE4">
                            <w:pPr>
                              <w:pStyle w:val="ParagrapheCNDP"/>
                              <w:rPr>
                                <w:b/>
                                <w:color w:val="DD442A"/>
                              </w:rPr>
                            </w:pPr>
                          </w:p>
                          <w:p w14:paraId="39F129C6" w14:textId="77777777" w:rsidR="008055F6" w:rsidRDefault="008055F6" w:rsidP="00141DE4">
                            <w:pPr>
                              <w:pStyle w:val="ParagrapheCNDP"/>
                              <w:rPr>
                                <w:b/>
                                <w:color w:val="DD442A"/>
                              </w:rPr>
                            </w:pPr>
                          </w:p>
                          <w:p w14:paraId="73DC5616" w14:textId="77777777" w:rsidR="008055F6" w:rsidRDefault="008055F6" w:rsidP="00141DE4">
                            <w:pPr>
                              <w:pStyle w:val="ParagrapheCNDP"/>
                              <w:rPr>
                                <w:b/>
                                <w:color w:val="DD442A"/>
                              </w:rPr>
                            </w:pPr>
                          </w:p>
                          <w:p w14:paraId="66DF7CEE" w14:textId="77777777" w:rsidR="008055F6" w:rsidRDefault="008055F6" w:rsidP="00141DE4">
                            <w:pPr>
                              <w:pStyle w:val="ParagrapheCNDP"/>
                              <w:rPr>
                                <w:b/>
                                <w:color w:val="DD442A"/>
                              </w:rPr>
                            </w:pPr>
                          </w:p>
                          <w:p w14:paraId="26C8A8BA" w14:textId="77777777" w:rsidR="008055F6" w:rsidRDefault="008055F6" w:rsidP="00141DE4">
                            <w:pPr>
                              <w:pStyle w:val="ParagrapheCNDP"/>
                              <w:rPr>
                                <w:b/>
                                <w:color w:val="DD442A"/>
                              </w:rPr>
                            </w:pPr>
                          </w:p>
                          <w:p w14:paraId="7AFDC17B" w14:textId="77777777" w:rsidR="008055F6" w:rsidRDefault="008055F6" w:rsidP="00141DE4">
                            <w:pPr>
                              <w:pStyle w:val="ParagrapheCNDP"/>
                              <w:rPr>
                                <w:b/>
                                <w:color w:val="DD442A"/>
                              </w:rPr>
                            </w:pPr>
                          </w:p>
                          <w:p w14:paraId="73F48AAF" w14:textId="77777777" w:rsidR="008055F6" w:rsidRDefault="008055F6" w:rsidP="00141DE4">
                            <w:pPr>
                              <w:pStyle w:val="ParagrapheCNDP"/>
                              <w:rPr>
                                <w:b/>
                                <w:color w:val="DD442A"/>
                              </w:rPr>
                            </w:pPr>
                          </w:p>
                          <w:p w14:paraId="07795749" w14:textId="77777777" w:rsidR="008055F6" w:rsidRDefault="008055F6" w:rsidP="00141DE4">
                            <w:pPr>
                              <w:pStyle w:val="ParagrapheCNDP"/>
                              <w:rPr>
                                <w:b/>
                                <w:color w:val="DD442A"/>
                              </w:rPr>
                            </w:pPr>
                          </w:p>
                          <w:p w14:paraId="55163ACC" w14:textId="77777777" w:rsidR="008055F6" w:rsidRDefault="008055F6" w:rsidP="00141DE4">
                            <w:pPr>
                              <w:pStyle w:val="ParagrapheCNDP"/>
                              <w:rPr>
                                <w:b/>
                                <w:color w:val="DD442A"/>
                              </w:rPr>
                            </w:pPr>
                          </w:p>
                          <w:p w14:paraId="50DA958D" w14:textId="77777777" w:rsidR="008055F6" w:rsidRDefault="008055F6" w:rsidP="00141DE4">
                            <w:pPr>
                              <w:pStyle w:val="ParagrapheCNDP"/>
                              <w:rPr>
                                <w:b/>
                                <w:color w:val="DD442A"/>
                              </w:rPr>
                            </w:pPr>
                          </w:p>
                          <w:p w14:paraId="6CA81C36" w14:textId="77777777" w:rsidR="008055F6" w:rsidRDefault="008055F6" w:rsidP="00141DE4">
                            <w:pPr>
                              <w:pStyle w:val="ParagrapheCNDP"/>
                              <w:rPr>
                                <w:b/>
                                <w:color w:val="DD442A"/>
                              </w:rPr>
                            </w:pPr>
                          </w:p>
                          <w:p w14:paraId="084F233B" w14:textId="77777777" w:rsidR="008055F6" w:rsidRDefault="008055F6" w:rsidP="00141DE4">
                            <w:pPr>
                              <w:pStyle w:val="ParagrapheCNDP"/>
                              <w:rPr>
                                <w:b/>
                                <w:color w:val="DD442A"/>
                              </w:rPr>
                            </w:pPr>
                          </w:p>
                          <w:p w14:paraId="5F073937" w14:textId="77777777" w:rsidR="008055F6" w:rsidRDefault="008055F6" w:rsidP="00141DE4">
                            <w:pPr>
                              <w:pStyle w:val="ParagrapheCNDP"/>
                              <w:rPr>
                                <w:b/>
                                <w:color w:val="DD442A"/>
                              </w:rPr>
                            </w:pPr>
                          </w:p>
                          <w:p w14:paraId="332AE852" w14:textId="77777777" w:rsidR="008055F6" w:rsidRDefault="008055F6" w:rsidP="00141DE4">
                            <w:pPr>
                              <w:pStyle w:val="ParagrapheCNDP"/>
                              <w:rPr>
                                <w:b/>
                                <w:color w:val="DD442A"/>
                              </w:rPr>
                            </w:pPr>
                          </w:p>
                          <w:p w14:paraId="101F5680" w14:textId="77777777" w:rsidR="008055F6" w:rsidRDefault="008055F6" w:rsidP="00141DE4">
                            <w:pPr>
                              <w:pStyle w:val="ParagrapheCNDP"/>
                              <w:rPr>
                                <w:b/>
                                <w:color w:val="DD442A"/>
                              </w:rPr>
                            </w:pPr>
                          </w:p>
                          <w:p w14:paraId="1D4635A2" w14:textId="77777777" w:rsidR="008055F6" w:rsidRDefault="008055F6" w:rsidP="00141DE4">
                            <w:pPr>
                              <w:pStyle w:val="ParagrapheCNDP"/>
                              <w:rPr>
                                <w:b/>
                                <w:color w:val="DD442A"/>
                              </w:rPr>
                            </w:pPr>
                          </w:p>
                          <w:p w14:paraId="2984461E" w14:textId="77777777" w:rsidR="008055F6" w:rsidRDefault="008055F6" w:rsidP="00141DE4">
                            <w:pPr>
                              <w:pStyle w:val="ParagrapheCNDP"/>
                              <w:rPr>
                                <w:b/>
                                <w:color w:val="DD442A"/>
                              </w:rPr>
                            </w:pPr>
                          </w:p>
                          <w:p w14:paraId="5282C490" w14:textId="77777777" w:rsidR="008055F6" w:rsidRDefault="008055F6" w:rsidP="00141DE4">
                            <w:pPr>
                              <w:pStyle w:val="ParagrapheCNDP"/>
                              <w:rPr>
                                <w:b/>
                                <w:color w:val="DD442A"/>
                              </w:rPr>
                            </w:pPr>
                          </w:p>
                          <w:p w14:paraId="7DBBB614" w14:textId="77777777" w:rsidR="008055F6" w:rsidRDefault="008055F6" w:rsidP="00141DE4">
                            <w:pPr>
                              <w:pStyle w:val="ParagrapheCNDP"/>
                              <w:rPr>
                                <w:b/>
                                <w:color w:val="DD442A"/>
                              </w:rPr>
                            </w:pPr>
                          </w:p>
                          <w:p w14:paraId="25452171" w14:textId="77777777" w:rsidR="008055F6" w:rsidRDefault="008055F6" w:rsidP="00141DE4">
                            <w:pPr>
                              <w:pStyle w:val="ParagrapheCNDP"/>
                              <w:rPr>
                                <w:b/>
                                <w:color w:val="DD442A"/>
                              </w:rPr>
                            </w:pPr>
                          </w:p>
                          <w:p w14:paraId="6820AF69" w14:textId="77777777" w:rsidR="008055F6" w:rsidRDefault="008055F6" w:rsidP="00141DE4">
                            <w:pPr>
                              <w:pStyle w:val="ParagrapheCNDP"/>
                              <w:rPr>
                                <w:b/>
                                <w:color w:val="DD442A"/>
                              </w:rPr>
                            </w:pPr>
                          </w:p>
                          <w:p w14:paraId="48F6344C" w14:textId="77777777" w:rsidR="008055F6" w:rsidRDefault="008055F6" w:rsidP="00141DE4">
                            <w:pPr>
                              <w:pStyle w:val="ParagrapheCNDP"/>
                              <w:rPr>
                                <w:b/>
                                <w:color w:val="DD442A"/>
                              </w:rPr>
                            </w:pPr>
                          </w:p>
                          <w:p w14:paraId="284129B1" w14:textId="77777777" w:rsidR="008055F6" w:rsidRDefault="008055F6" w:rsidP="00141DE4">
                            <w:pPr>
                              <w:pStyle w:val="ParagrapheCNDP"/>
                              <w:rPr>
                                <w:b/>
                                <w:color w:val="DD442A"/>
                              </w:rPr>
                            </w:pPr>
                          </w:p>
                          <w:p w14:paraId="66E93C39" w14:textId="77777777" w:rsidR="008055F6" w:rsidRDefault="008055F6" w:rsidP="00141DE4">
                            <w:pPr>
                              <w:pStyle w:val="ParagrapheCNDP"/>
                              <w:rPr>
                                <w:b/>
                                <w:color w:val="DD442A"/>
                              </w:rPr>
                            </w:pPr>
                          </w:p>
                          <w:p w14:paraId="1CB83724" w14:textId="77777777" w:rsidR="008055F6" w:rsidRDefault="008055F6" w:rsidP="00141DE4">
                            <w:pPr>
                              <w:pStyle w:val="ParagrapheCNDP"/>
                              <w:rPr>
                                <w:b/>
                                <w:color w:val="DD442A"/>
                              </w:rPr>
                            </w:pPr>
                          </w:p>
                          <w:p w14:paraId="62283126" w14:textId="77777777" w:rsidR="008055F6" w:rsidRDefault="008055F6" w:rsidP="00141DE4">
                            <w:pPr>
                              <w:pStyle w:val="ParagrapheCNDP"/>
                              <w:rPr>
                                <w:b/>
                                <w:color w:val="DD442A"/>
                              </w:rPr>
                            </w:pPr>
                          </w:p>
                          <w:p w14:paraId="3AF26D2D" w14:textId="77777777" w:rsidR="008055F6" w:rsidRDefault="008055F6" w:rsidP="00141DE4">
                            <w:pPr>
                              <w:pStyle w:val="ParagrapheCNDP"/>
                              <w:rPr>
                                <w:b/>
                                <w:color w:val="DD442A"/>
                              </w:rPr>
                            </w:pPr>
                          </w:p>
                          <w:p w14:paraId="0153202F" w14:textId="77777777" w:rsidR="008055F6" w:rsidRDefault="008055F6" w:rsidP="00141DE4">
                            <w:pPr>
                              <w:pStyle w:val="ParagrapheCNDP"/>
                              <w:rPr>
                                <w:b/>
                                <w:color w:val="DD442A"/>
                              </w:rPr>
                            </w:pPr>
                          </w:p>
                          <w:p w14:paraId="6D064D77" w14:textId="77777777" w:rsidR="008055F6" w:rsidRDefault="008055F6" w:rsidP="00141DE4">
                            <w:pPr>
                              <w:pStyle w:val="ParagrapheCNDP"/>
                              <w:rPr>
                                <w:b/>
                                <w:color w:val="DD442A"/>
                              </w:rPr>
                            </w:pPr>
                          </w:p>
                          <w:p w14:paraId="25D6B662" w14:textId="77777777" w:rsidR="008055F6" w:rsidRDefault="008055F6" w:rsidP="00141DE4">
                            <w:pPr>
                              <w:pStyle w:val="ParagrapheCNDP"/>
                              <w:rPr>
                                <w:b/>
                                <w:color w:val="DD442A"/>
                              </w:rPr>
                            </w:pPr>
                          </w:p>
                          <w:p w14:paraId="391F9F0D" w14:textId="77777777" w:rsidR="008055F6" w:rsidRDefault="008055F6" w:rsidP="00141DE4">
                            <w:pPr>
                              <w:pStyle w:val="ParagrapheCNDP"/>
                              <w:rPr>
                                <w:b/>
                                <w:color w:val="DD442A"/>
                              </w:rPr>
                            </w:pPr>
                          </w:p>
                          <w:p w14:paraId="0D257A36" w14:textId="77777777" w:rsidR="008055F6" w:rsidRDefault="008055F6" w:rsidP="00141DE4">
                            <w:pPr>
                              <w:pStyle w:val="ParagrapheCNDP"/>
                              <w:rPr>
                                <w:b/>
                                <w:color w:val="DD442A"/>
                              </w:rPr>
                            </w:pPr>
                          </w:p>
                          <w:p w14:paraId="71CE1DD7" w14:textId="77777777" w:rsidR="008055F6" w:rsidRDefault="008055F6" w:rsidP="00141DE4">
                            <w:pPr>
                              <w:pStyle w:val="ParagrapheCNDP"/>
                              <w:rPr>
                                <w:b/>
                                <w:color w:val="DD442A"/>
                              </w:rPr>
                            </w:pPr>
                          </w:p>
                          <w:p w14:paraId="0B5BB21A" w14:textId="77777777" w:rsidR="008055F6" w:rsidRDefault="008055F6" w:rsidP="00141DE4">
                            <w:pPr>
                              <w:pStyle w:val="ParagrapheCNDP"/>
                              <w:rPr>
                                <w:b/>
                                <w:color w:val="DD442A"/>
                              </w:rPr>
                            </w:pPr>
                          </w:p>
                          <w:p w14:paraId="57CC3FA0" w14:textId="77777777" w:rsidR="008055F6" w:rsidRDefault="008055F6" w:rsidP="00141DE4">
                            <w:pPr>
                              <w:pStyle w:val="ParagrapheCNDP"/>
                              <w:rPr>
                                <w:b/>
                                <w:color w:val="DD442A"/>
                              </w:rPr>
                            </w:pPr>
                          </w:p>
                          <w:p w14:paraId="51B1AF19" w14:textId="77777777" w:rsidR="008055F6" w:rsidRDefault="008055F6" w:rsidP="00141DE4">
                            <w:pPr>
                              <w:pStyle w:val="ParagrapheCNDP"/>
                              <w:rPr>
                                <w:b/>
                                <w:color w:val="DD442A"/>
                              </w:rPr>
                            </w:pPr>
                          </w:p>
                          <w:p w14:paraId="289720FC" w14:textId="77777777" w:rsidR="008055F6" w:rsidRDefault="008055F6" w:rsidP="00141DE4">
                            <w:pPr>
                              <w:pStyle w:val="ParagrapheCNDP"/>
                              <w:rPr>
                                <w:b/>
                                <w:color w:val="DD442A"/>
                              </w:rPr>
                            </w:pPr>
                          </w:p>
                          <w:p w14:paraId="48D9214A" w14:textId="77777777" w:rsidR="008055F6" w:rsidRDefault="008055F6" w:rsidP="00141DE4">
                            <w:pPr>
                              <w:pStyle w:val="ParagrapheCNDP"/>
                              <w:rPr>
                                <w:b/>
                                <w:color w:val="DD442A"/>
                              </w:rPr>
                            </w:pPr>
                          </w:p>
                          <w:p w14:paraId="4CDEE122" w14:textId="77777777" w:rsidR="008055F6" w:rsidRDefault="008055F6" w:rsidP="00141DE4">
                            <w:pPr>
                              <w:pStyle w:val="ParagrapheCNDP"/>
                              <w:rPr>
                                <w:b/>
                                <w:color w:val="DD442A"/>
                              </w:rPr>
                            </w:pPr>
                          </w:p>
                          <w:p w14:paraId="1D6FB99C" w14:textId="77777777" w:rsidR="008055F6" w:rsidRDefault="008055F6" w:rsidP="00141DE4">
                            <w:pPr>
                              <w:pStyle w:val="ParagrapheCNDP"/>
                              <w:rPr>
                                <w:b/>
                                <w:color w:val="DD442A"/>
                              </w:rPr>
                            </w:pPr>
                          </w:p>
                          <w:p w14:paraId="62304A7F" w14:textId="77777777" w:rsidR="008055F6" w:rsidRDefault="008055F6" w:rsidP="00141DE4">
                            <w:pPr>
                              <w:pStyle w:val="ParagrapheCNDP"/>
                              <w:rPr>
                                <w:b/>
                                <w:color w:val="DD442A"/>
                              </w:rPr>
                            </w:pPr>
                          </w:p>
                          <w:p w14:paraId="71A6C625" w14:textId="77777777" w:rsidR="008055F6" w:rsidRDefault="008055F6" w:rsidP="00141DE4">
                            <w:pPr>
                              <w:pStyle w:val="ParagrapheCNDP"/>
                              <w:rPr>
                                <w:b/>
                                <w:color w:val="DD442A"/>
                              </w:rPr>
                            </w:pPr>
                          </w:p>
                          <w:p w14:paraId="260C7BBE" w14:textId="77777777" w:rsidR="008055F6" w:rsidRDefault="008055F6" w:rsidP="00141DE4">
                            <w:pPr>
                              <w:pStyle w:val="ParagrapheCNDP"/>
                              <w:rPr>
                                <w:b/>
                                <w:color w:val="DD442A"/>
                              </w:rPr>
                            </w:pPr>
                          </w:p>
                          <w:p w14:paraId="47F3FD11" w14:textId="77777777" w:rsidR="008055F6" w:rsidRDefault="008055F6" w:rsidP="00141DE4">
                            <w:pPr>
                              <w:pStyle w:val="ParagrapheCNDP"/>
                              <w:rPr>
                                <w:b/>
                                <w:color w:val="DD442A"/>
                              </w:rPr>
                            </w:pPr>
                          </w:p>
                          <w:p w14:paraId="7640553B" w14:textId="77777777" w:rsidR="008055F6" w:rsidRDefault="008055F6" w:rsidP="00141DE4">
                            <w:pPr>
                              <w:pStyle w:val="ParagrapheCNDP"/>
                              <w:rPr>
                                <w:b/>
                                <w:color w:val="DD442A"/>
                              </w:rPr>
                            </w:pPr>
                          </w:p>
                          <w:p w14:paraId="1D12B365" w14:textId="77777777" w:rsidR="008055F6" w:rsidRDefault="008055F6" w:rsidP="00141DE4">
                            <w:pPr>
                              <w:pStyle w:val="ParagrapheCNDP"/>
                              <w:rPr>
                                <w:b/>
                                <w:color w:val="DD442A"/>
                              </w:rPr>
                            </w:pPr>
                          </w:p>
                          <w:p w14:paraId="7178E003" w14:textId="77777777" w:rsidR="008055F6" w:rsidRDefault="008055F6" w:rsidP="00141DE4">
                            <w:pPr>
                              <w:pStyle w:val="ParagrapheCNDP"/>
                              <w:rPr>
                                <w:b/>
                                <w:color w:val="DD442A"/>
                              </w:rPr>
                            </w:pPr>
                          </w:p>
                          <w:p w14:paraId="4536C761" w14:textId="77777777" w:rsidR="008055F6" w:rsidRDefault="008055F6" w:rsidP="00141DE4">
                            <w:pPr>
                              <w:pStyle w:val="ParagrapheCNDP"/>
                              <w:rPr>
                                <w:b/>
                                <w:color w:val="DD442A"/>
                              </w:rPr>
                            </w:pPr>
                          </w:p>
                          <w:p w14:paraId="618BAA7B" w14:textId="77777777" w:rsidR="008055F6" w:rsidRDefault="008055F6" w:rsidP="00141DE4">
                            <w:pPr>
                              <w:pStyle w:val="ParagrapheCNDP"/>
                              <w:rPr>
                                <w:b/>
                                <w:color w:val="DD442A"/>
                              </w:rPr>
                            </w:pPr>
                          </w:p>
                          <w:p w14:paraId="46180D25" w14:textId="77777777" w:rsidR="008055F6" w:rsidRDefault="008055F6" w:rsidP="00141DE4">
                            <w:pPr>
                              <w:pStyle w:val="ParagrapheCNDP"/>
                              <w:rPr>
                                <w:b/>
                                <w:color w:val="DD442A"/>
                              </w:rPr>
                            </w:pPr>
                          </w:p>
                          <w:p w14:paraId="23BD23D4" w14:textId="77777777" w:rsidR="008055F6" w:rsidRDefault="008055F6" w:rsidP="00141DE4">
                            <w:pPr>
                              <w:pStyle w:val="ParagrapheCNDP"/>
                              <w:rPr>
                                <w:b/>
                                <w:color w:val="DD442A"/>
                              </w:rPr>
                            </w:pPr>
                          </w:p>
                          <w:p w14:paraId="2A143842" w14:textId="77777777" w:rsidR="008055F6" w:rsidRDefault="008055F6" w:rsidP="00141DE4">
                            <w:pPr>
                              <w:pStyle w:val="ParagrapheCNDP"/>
                              <w:rPr>
                                <w:b/>
                                <w:color w:val="DD442A"/>
                              </w:rPr>
                            </w:pPr>
                          </w:p>
                          <w:p w14:paraId="64BF1750" w14:textId="77777777" w:rsidR="008055F6" w:rsidRDefault="008055F6" w:rsidP="00141DE4">
                            <w:pPr>
                              <w:pStyle w:val="ParagrapheCNDP"/>
                              <w:rPr>
                                <w:b/>
                                <w:color w:val="DD442A"/>
                              </w:rPr>
                            </w:pPr>
                          </w:p>
                          <w:p w14:paraId="11EE4204" w14:textId="77777777" w:rsidR="008055F6" w:rsidRDefault="008055F6" w:rsidP="00141DE4">
                            <w:pPr>
                              <w:pStyle w:val="ParagrapheCNDP"/>
                              <w:rPr>
                                <w:b/>
                                <w:color w:val="DD442A"/>
                              </w:rPr>
                            </w:pPr>
                          </w:p>
                          <w:p w14:paraId="7C6740C8" w14:textId="77777777" w:rsidR="008055F6" w:rsidRDefault="008055F6" w:rsidP="00141DE4">
                            <w:pPr>
                              <w:pStyle w:val="ParagrapheCNDP"/>
                              <w:rPr>
                                <w:b/>
                                <w:color w:val="DD442A"/>
                              </w:rPr>
                            </w:pPr>
                          </w:p>
                          <w:p w14:paraId="202D34BD" w14:textId="77777777" w:rsidR="008055F6" w:rsidRDefault="008055F6" w:rsidP="00141DE4">
                            <w:pPr>
                              <w:pStyle w:val="ParagrapheCNDP"/>
                              <w:rPr>
                                <w:b/>
                                <w:color w:val="DD442A"/>
                              </w:rPr>
                            </w:pPr>
                          </w:p>
                          <w:p w14:paraId="014D08B6" w14:textId="77777777" w:rsidR="008055F6" w:rsidRDefault="008055F6" w:rsidP="00141DE4">
                            <w:pPr>
                              <w:pStyle w:val="ParagrapheCNDP"/>
                              <w:rPr>
                                <w:b/>
                                <w:color w:val="DD442A"/>
                              </w:rPr>
                            </w:pPr>
                          </w:p>
                          <w:p w14:paraId="0353DDA0" w14:textId="77777777" w:rsidR="008055F6" w:rsidRDefault="008055F6" w:rsidP="00141DE4">
                            <w:pPr>
                              <w:pStyle w:val="ParagrapheCNDP"/>
                              <w:rPr>
                                <w:b/>
                                <w:color w:val="DD442A"/>
                              </w:rPr>
                            </w:pPr>
                          </w:p>
                          <w:p w14:paraId="4369FCBF" w14:textId="77777777" w:rsidR="008055F6" w:rsidRDefault="008055F6" w:rsidP="00141DE4">
                            <w:pPr>
                              <w:pStyle w:val="ParagrapheCNDP"/>
                              <w:rPr>
                                <w:b/>
                                <w:color w:val="DD442A"/>
                              </w:rPr>
                            </w:pPr>
                          </w:p>
                          <w:p w14:paraId="54120483" w14:textId="77777777" w:rsidR="008055F6" w:rsidRDefault="008055F6" w:rsidP="00141DE4">
                            <w:pPr>
                              <w:pStyle w:val="ParagrapheCNDP"/>
                              <w:rPr>
                                <w:b/>
                                <w:color w:val="DD442A"/>
                              </w:rPr>
                            </w:pPr>
                          </w:p>
                          <w:p w14:paraId="5243EE01" w14:textId="77777777" w:rsidR="008055F6" w:rsidRDefault="008055F6" w:rsidP="00141DE4">
                            <w:pPr>
                              <w:pStyle w:val="ParagrapheCNDP"/>
                              <w:rPr>
                                <w:b/>
                                <w:color w:val="DD442A"/>
                              </w:rPr>
                            </w:pPr>
                          </w:p>
                          <w:p w14:paraId="130E8318" w14:textId="77777777" w:rsidR="008055F6" w:rsidRDefault="008055F6" w:rsidP="00141DE4">
                            <w:pPr>
                              <w:pStyle w:val="ParagrapheCNDP"/>
                              <w:rPr>
                                <w:b/>
                                <w:color w:val="DD442A"/>
                              </w:rPr>
                            </w:pPr>
                          </w:p>
                          <w:p w14:paraId="2EC7E452" w14:textId="77777777" w:rsidR="008055F6" w:rsidRDefault="008055F6" w:rsidP="00141DE4">
                            <w:pPr>
                              <w:pStyle w:val="ParagrapheCNDP"/>
                              <w:rPr>
                                <w:b/>
                                <w:color w:val="DD442A"/>
                              </w:rPr>
                            </w:pPr>
                          </w:p>
                          <w:p w14:paraId="458EE4E5" w14:textId="77777777" w:rsidR="008055F6" w:rsidRDefault="008055F6" w:rsidP="00141DE4">
                            <w:pPr>
                              <w:pStyle w:val="ParagrapheCNDP"/>
                              <w:rPr>
                                <w:b/>
                                <w:color w:val="DD442A"/>
                              </w:rPr>
                            </w:pPr>
                          </w:p>
                          <w:p w14:paraId="15F00D7F" w14:textId="77777777" w:rsidR="008055F6" w:rsidRDefault="008055F6" w:rsidP="00141DE4">
                            <w:pPr>
                              <w:pStyle w:val="ParagrapheCNDP"/>
                              <w:rPr>
                                <w:b/>
                                <w:color w:val="DD442A"/>
                              </w:rPr>
                            </w:pPr>
                          </w:p>
                          <w:p w14:paraId="35426E9F" w14:textId="77777777" w:rsidR="008055F6" w:rsidRDefault="008055F6" w:rsidP="00141DE4">
                            <w:pPr>
                              <w:pStyle w:val="ParagrapheCNDP"/>
                              <w:rPr>
                                <w:b/>
                                <w:color w:val="DD442A"/>
                              </w:rPr>
                            </w:pPr>
                          </w:p>
                          <w:p w14:paraId="509A870D" w14:textId="77777777" w:rsidR="008055F6" w:rsidRDefault="008055F6" w:rsidP="00141DE4">
                            <w:pPr>
                              <w:pStyle w:val="ParagrapheCNDP"/>
                              <w:rPr>
                                <w:b/>
                                <w:color w:val="DD442A"/>
                              </w:rPr>
                            </w:pPr>
                          </w:p>
                          <w:p w14:paraId="533BEDE4" w14:textId="77777777" w:rsidR="008055F6" w:rsidRDefault="008055F6" w:rsidP="00141DE4">
                            <w:pPr>
                              <w:pStyle w:val="ParagrapheCNDP"/>
                              <w:rPr>
                                <w:b/>
                                <w:color w:val="DD442A"/>
                              </w:rPr>
                            </w:pPr>
                          </w:p>
                          <w:p w14:paraId="3D221A72" w14:textId="77777777" w:rsidR="008055F6" w:rsidRDefault="008055F6" w:rsidP="00141DE4">
                            <w:pPr>
                              <w:pStyle w:val="ParagrapheCNDP"/>
                              <w:rPr>
                                <w:b/>
                                <w:color w:val="DD442A"/>
                              </w:rPr>
                            </w:pPr>
                          </w:p>
                          <w:p w14:paraId="605D605A" w14:textId="77777777" w:rsidR="008055F6" w:rsidRDefault="008055F6" w:rsidP="00141DE4">
                            <w:pPr>
                              <w:pStyle w:val="ParagrapheCNDP"/>
                              <w:rPr>
                                <w:b/>
                                <w:color w:val="DD442A"/>
                              </w:rPr>
                            </w:pPr>
                          </w:p>
                          <w:p w14:paraId="79464DD5" w14:textId="77777777" w:rsidR="008055F6" w:rsidRDefault="008055F6" w:rsidP="00141DE4">
                            <w:pPr>
                              <w:pStyle w:val="ParagrapheCNDP"/>
                              <w:rPr>
                                <w:b/>
                                <w:color w:val="DD442A"/>
                              </w:rPr>
                            </w:pPr>
                          </w:p>
                          <w:p w14:paraId="1924EF39" w14:textId="77777777" w:rsidR="008055F6" w:rsidRDefault="008055F6" w:rsidP="00141DE4">
                            <w:pPr>
                              <w:pStyle w:val="ParagrapheCNDP"/>
                              <w:rPr>
                                <w:b/>
                                <w:color w:val="DD442A"/>
                              </w:rPr>
                            </w:pPr>
                          </w:p>
                          <w:p w14:paraId="38FA2783" w14:textId="77777777" w:rsidR="008055F6" w:rsidRDefault="008055F6" w:rsidP="00141DE4">
                            <w:pPr>
                              <w:pStyle w:val="ParagrapheCNDP"/>
                              <w:rPr>
                                <w:b/>
                                <w:color w:val="DD442A"/>
                              </w:rPr>
                            </w:pPr>
                          </w:p>
                          <w:p w14:paraId="6FCAA334" w14:textId="77777777" w:rsidR="008055F6" w:rsidRDefault="008055F6" w:rsidP="00141DE4">
                            <w:pPr>
                              <w:pStyle w:val="ParagrapheCNDP"/>
                              <w:rPr>
                                <w:b/>
                                <w:color w:val="DD442A"/>
                              </w:rPr>
                            </w:pPr>
                          </w:p>
                          <w:p w14:paraId="4BE40132" w14:textId="77777777" w:rsidR="008055F6" w:rsidRDefault="008055F6" w:rsidP="00141DE4">
                            <w:pPr>
                              <w:pStyle w:val="ParagrapheCNDP"/>
                              <w:rPr>
                                <w:b/>
                                <w:color w:val="DD442A"/>
                              </w:rPr>
                            </w:pPr>
                          </w:p>
                          <w:p w14:paraId="050EA605" w14:textId="77777777" w:rsidR="008055F6" w:rsidRDefault="008055F6" w:rsidP="00141DE4">
                            <w:pPr>
                              <w:pStyle w:val="ParagrapheCNDP"/>
                              <w:rPr>
                                <w:b/>
                                <w:color w:val="DD442A"/>
                              </w:rPr>
                            </w:pPr>
                          </w:p>
                          <w:p w14:paraId="1E03D2E7" w14:textId="77777777" w:rsidR="008055F6" w:rsidRDefault="008055F6" w:rsidP="00141DE4">
                            <w:pPr>
                              <w:pStyle w:val="ParagrapheCNDP"/>
                              <w:rPr>
                                <w:b/>
                                <w:color w:val="DD442A"/>
                              </w:rPr>
                            </w:pPr>
                          </w:p>
                          <w:p w14:paraId="13BEAD88" w14:textId="77777777" w:rsidR="008055F6" w:rsidRDefault="008055F6" w:rsidP="00141DE4">
                            <w:pPr>
                              <w:pStyle w:val="ParagrapheCNDP"/>
                              <w:rPr>
                                <w:b/>
                                <w:color w:val="DD442A"/>
                              </w:rPr>
                            </w:pPr>
                          </w:p>
                          <w:p w14:paraId="1513E412" w14:textId="77777777" w:rsidR="008055F6" w:rsidRDefault="008055F6" w:rsidP="00141DE4">
                            <w:pPr>
                              <w:pStyle w:val="ParagrapheCNDP"/>
                              <w:rPr>
                                <w:b/>
                                <w:color w:val="DD442A"/>
                              </w:rPr>
                            </w:pPr>
                          </w:p>
                          <w:p w14:paraId="372139B7" w14:textId="77777777" w:rsidR="008055F6" w:rsidRDefault="008055F6" w:rsidP="00141DE4">
                            <w:pPr>
                              <w:pStyle w:val="ParagrapheCNDP"/>
                              <w:rPr>
                                <w:b/>
                                <w:color w:val="DD442A"/>
                              </w:rPr>
                            </w:pPr>
                          </w:p>
                          <w:p w14:paraId="10AFFDA5" w14:textId="77777777" w:rsidR="008055F6" w:rsidRDefault="008055F6" w:rsidP="00141DE4">
                            <w:pPr>
                              <w:pStyle w:val="ParagrapheCNDP"/>
                              <w:rPr>
                                <w:b/>
                                <w:color w:val="DD442A"/>
                              </w:rPr>
                            </w:pPr>
                          </w:p>
                          <w:p w14:paraId="4AA26674" w14:textId="77777777" w:rsidR="008055F6" w:rsidRDefault="008055F6" w:rsidP="00141DE4">
                            <w:pPr>
                              <w:pStyle w:val="ParagrapheCNDP"/>
                              <w:rPr>
                                <w:b/>
                                <w:color w:val="DD442A"/>
                              </w:rPr>
                            </w:pPr>
                          </w:p>
                          <w:p w14:paraId="53413CDE" w14:textId="77777777" w:rsidR="008055F6" w:rsidRDefault="008055F6" w:rsidP="00141DE4">
                            <w:pPr>
                              <w:pStyle w:val="ParagrapheCNDP"/>
                              <w:rPr>
                                <w:b/>
                                <w:color w:val="DD442A"/>
                              </w:rPr>
                            </w:pPr>
                          </w:p>
                          <w:p w14:paraId="08C8EA7E" w14:textId="77777777" w:rsidR="008055F6" w:rsidRDefault="008055F6" w:rsidP="00141DE4">
                            <w:pPr>
                              <w:pStyle w:val="ParagrapheCNDP"/>
                              <w:rPr>
                                <w:b/>
                                <w:color w:val="DD442A"/>
                              </w:rPr>
                            </w:pPr>
                          </w:p>
                          <w:p w14:paraId="1ED88F16" w14:textId="77777777" w:rsidR="008055F6" w:rsidRDefault="008055F6" w:rsidP="00141DE4">
                            <w:pPr>
                              <w:pStyle w:val="ParagrapheCNDP"/>
                              <w:rPr>
                                <w:b/>
                                <w:color w:val="DD442A"/>
                              </w:rPr>
                            </w:pPr>
                          </w:p>
                          <w:p w14:paraId="74F5F204" w14:textId="77777777" w:rsidR="008055F6" w:rsidRDefault="008055F6" w:rsidP="00141DE4">
                            <w:pPr>
                              <w:pStyle w:val="ParagrapheCNDP"/>
                              <w:rPr>
                                <w:b/>
                                <w:color w:val="DD442A"/>
                              </w:rPr>
                            </w:pPr>
                          </w:p>
                          <w:p w14:paraId="1A52780B" w14:textId="77777777" w:rsidR="008055F6" w:rsidRDefault="008055F6" w:rsidP="00141DE4">
                            <w:pPr>
                              <w:pStyle w:val="ParagrapheCNDP"/>
                              <w:rPr>
                                <w:b/>
                                <w:color w:val="DD442A"/>
                              </w:rPr>
                            </w:pPr>
                          </w:p>
                          <w:p w14:paraId="68D409BF" w14:textId="77777777" w:rsidR="008055F6" w:rsidRDefault="008055F6" w:rsidP="00141DE4">
                            <w:pPr>
                              <w:pStyle w:val="ParagrapheCNDP"/>
                              <w:rPr>
                                <w:b/>
                                <w:color w:val="DD442A"/>
                              </w:rPr>
                            </w:pPr>
                          </w:p>
                          <w:p w14:paraId="2986D6BB" w14:textId="77777777" w:rsidR="008055F6" w:rsidRDefault="008055F6" w:rsidP="00141DE4">
                            <w:pPr>
                              <w:pStyle w:val="ParagrapheCNDP"/>
                              <w:rPr>
                                <w:b/>
                                <w:color w:val="DD442A"/>
                              </w:rPr>
                            </w:pPr>
                          </w:p>
                          <w:p w14:paraId="34E87E74" w14:textId="77777777" w:rsidR="008055F6" w:rsidRDefault="008055F6" w:rsidP="00141DE4">
                            <w:pPr>
                              <w:pStyle w:val="ParagrapheCNDP"/>
                              <w:rPr>
                                <w:b/>
                                <w:color w:val="DD442A"/>
                              </w:rPr>
                            </w:pPr>
                          </w:p>
                          <w:p w14:paraId="5647FCA9" w14:textId="77777777" w:rsidR="008055F6" w:rsidRDefault="008055F6" w:rsidP="00141DE4">
                            <w:pPr>
                              <w:pStyle w:val="ParagrapheCNDP"/>
                              <w:rPr>
                                <w:b/>
                                <w:color w:val="DD442A"/>
                              </w:rPr>
                            </w:pPr>
                          </w:p>
                          <w:p w14:paraId="22B4B50A" w14:textId="77777777" w:rsidR="008055F6" w:rsidRDefault="008055F6" w:rsidP="00141DE4">
                            <w:pPr>
                              <w:pStyle w:val="ParagrapheCNDP"/>
                              <w:rPr>
                                <w:b/>
                                <w:color w:val="DD442A"/>
                              </w:rPr>
                            </w:pPr>
                          </w:p>
                          <w:p w14:paraId="09920BB7" w14:textId="77777777" w:rsidR="008055F6" w:rsidRDefault="008055F6" w:rsidP="00141DE4">
                            <w:pPr>
                              <w:pStyle w:val="ParagrapheCNDP"/>
                              <w:rPr>
                                <w:b/>
                                <w:color w:val="DD442A"/>
                              </w:rPr>
                            </w:pPr>
                          </w:p>
                          <w:p w14:paraId="42D81F1B" w14:textId="77777777" w:rsidR="008055F6" w:rsidRDefault="008055F6" w:rsidP="00141DE4">
                            <w:pPr>
                              <w:pStyle w:val="ParagrapheCNDP"/>
                              <w:rPr>
                                <w:b/>
                                <w:color w:val="DD442A"/>
                              </w:rPr>
                            </w:pPr>
                          </w:p>
                          <w:p w14:paraId="782E2E6A" w14:textId="77777777" w:rsidR="008055F6" w:rsidRDefault="008055F6" w:rsidP="00141DE4">
                            <w:pPr>
                              <w:pStyle w:val="ParagrapheCNDP"/>
                              <w:rPr>
                                <w:b/>
                                <w:color w:val="DD442A"/>
                              </w:rPr>
                            </w:pPr>
                          </w:p>
                          <w:p w14:paraId="1EB79005" w14:textId="77777777" w:rsidR="008055F6" w:rsidRDefault="008055F6" w:rsidP="00141DE4">
                            <w:pPr>
                              <w:pStyle w:val="ParagrapheCNDP"/>
                              <w:rPr>
                                <w:b/>
                                <w:color w:val="DD442A"/>
                              </w:rPr>
                            </w:pPr>
                          </w:p>
                          <w:p w14:paraId="031CDEDF" w14:textId="77777777" w:rsidR="008055F6" w:rsidRDefault="008055F6" w:rsidP="00141DE4">
                            <w:pPr>
                              <w:pStyle w:val="ParagrapheCNDP"/>
                              <w:rPr>
                                <w:b/>
                                <w:color w:val="DD442A"/>
                              </w:rPr>
                            </w:pPr>
                          </w:p>
                          <w:p w14:paraId="059EB654" w14:textId="77777777" w:rsidR="008055F6" w:rsidRDefault="008055F6" w:rsidP="00141DE4">
                            <w:pPr>
                              <w:pStyle w:val="ParagrapheCNDP"/>
                              <w:rPr>
                                <w:b/>
                                <w:color w:val="DD442A"/>
                              </w:rPr>
                            </w:pPr>
                          </w:p>
                          <w:p w14:paraId="34C57987" w14:textId="77777777" w:rsidR="008055F6" w:rsidRDefault="008055F6" w:rsidP="00141DE4">
                            <w:pPr>
                              <w:pStyle w:val="ParagrapheCNDP"/>
                              <w:rPr>
                                <w:b/>
                                <w:color w:val="DD442A"/>
                              </w:rPr>
                            </w:pPr>
                          </w:p>
                          <w:p w14:paraId="16D405AF" w14:textId="77777777" w:rsidR="008055F6" w:rsidRDefault="008055F6" w:rsidP="00141DE4">
                            <w:pPr>
                              <w:pStyle w:val="ParagrapheCNDP"/>
                              <w:rPr>
                                <w:b/>
                                <w:color w:val="DD442A"/>
                              </w:rPr>
                            </w:pPr>
                          </w:p>
                          <w:p w14:paraId="5EEACE02" w14:textId="77777777" w:rsidR="008055F6" w:rsidRDefault="008055F6" w:rsidP="00141DE4">
                            <w:pPr>
                              <w:pStyle w:val="ParagrapheCNDP"/>
                              <w:rPr>
                                <w:b/>
                                <w:color w:val="DD442A"/>
                              </w:rPr>
                            </w:pPr>
                          </w:p>
                          <w:p w14:paraId="70EE0ED8" w14:textId="77777777" w:rsidR="008055F6" w:rsidRDefault="008055F6" w:rsidP="00141DE4">
                            <w:pPr>
                              <w:pStyle w:val="ParagrapheCNDP"/>
                              <w:rPr>
                                <w:b/>
                                <w:color w:val="DD442A"/>
                              </w:rPr>
                            </w:pPr>
                          </w:p>
                          <w:p w14:paraId="77BC78CA" w14:textId="77777777" w:rsidR="008055F6" w:rsidRDefault="008055F6" w:rsidP="00141DE4">
                            <w:pPr>
                              <w:pStyle w:val="ParagrapheCNDP"/>
                              <w:rPr>
                                <w:b/>
                                <w:color w:val="DD442A"/>
                              </w:rPr>
                            </w:pPr>
                          </w:p>
                          <w:p w14:paraId="1472D50C" w14:textId="77777777" w:rsidR="008055F6" w:rsidRDefault="008055F6" w:rsidP="00141DE4">
                            <w:pPr>
                              <w:pStyle w:val="ParagrapheCNDP"/>
                              <w:rPr>
                                <w:b/>
                                <w:color w:val="DD442A"/>
                              </w:rPr>
                            </w:pPr>
                          </w:p>
                          <w:p w14:paraId="1463E3FC" w14:textId="77777777" w:rsidR="008055F6" w:rsidRDefault="008055F6" w:rsidP="00141DE4">
                            <w:pPr>
                              <w:pStyle w:val="ParagrapheCNDP"/>
                              <w:rPr>
                                <w:b/>
                                <w:color w:val="DD442A"/>
                              </w:rPr>
                            </w:pPr>
                          </w:p>
                          <w:p w14:paraId="572DFDFB" w14:textId="77777777" w:rsidR="008055F6" w:rsidRDefault="008055F6" w:rsidP="00141DE4">
                            <w:pPr>
                              <w:pStyle w:val="ParagrapheCNDP"/>
                              <w:rPr>
                                <w:b/>
                                <w:color w:val="DD442A"/>
                              </w:rPr>
                            </w:pPr>
                          </w:p>
                          <w:p w14:paraId="1A75724F" w14:textId="77777777" w:rsidR="008055F6" w:rsidRDefault="008055F6" w:rsidP="00141DE4">
                            <w:pPr>
                              <w:pStyle w:val="ParagrapheCNDP"/>
                              <w:rPr>
                                <w:b/>
                                <w:color w:val="DD442A"/>
                              </w:rPr>
                            </w:pPr>
                          </w:p>
                          <w:p w14:paraId="26AEF84C" w14:textId="77777777" w:rsidR="008055F6" w:rsidRDefault="008055F6" w:rsidP="00141DE4">
                            <w:pPr>
                              <w:pStyle w:val="ParagrapheCNDP"/>
                              <w:rPr>
                                <w:b/>
                                <w:color w:val="DD442A"/>
                              </w:rPr>
                            </w:pPr>
                          </w:p>
                          <w:p w14:paraId="21784CE9" w14:textId="77777777" w:rsidR="008055F6" w:rsidRDefault="008055F6" w:rsidP="00141DE4">
                            <w:pPr>
                              <w:pStyle w:val="ParagrapheCNDP"/>
                              <w:rPr>
                                <w:b/>
                                <w:color w:val="DD442A"/>
                              </w:rPr>
                            </w:pPr>
                          </w:p>
                          <w:p w14:paraId="1F2B3D32" w14:textId="77777777" w:rsidR="008055F6" w:rsidRDefault="008055F6" w:rsidP="00141DE4">
                            <w:pPr>
                              <w:pStyle w:val="ParagrapheCNDP"/>
                              <w:rPr>
                                <w:b/>
                                <w:color w:val="DD442A"/>
                              </w:rPr>
                            </w:pPr>
                          </w:p>
                          <w:p w14:paraId="58D763A1" w14:textId="77777777" w:rsidR="008055F6" w:rsidRDefault="008055F6" w:rsidP="00141DE4">
                            <w:pPr>
                              <w:pStyle w:val="ParagrapheCNDP"/>
                              <w:rPr>
                                <w:b/>
                                <w:color w:val="DD442A"/>
                              </w:rPr>
                            </w:pPr>
                          </w:p>
                          <w:p w14:paraId="5A1607BB" w14:textId="77777777" w:rsidR="008055F6" w:rsidRDefault="008055F6" w:rsidP="00141DE4">
                            <w:pPr>
                              <w:pStyle w:val="ParagrapheCNDP"/>
                              <w:rPr>
                                <w:b/>
                                <w:color w:val="DD442A"/>
                              </w:rPr>
                            </w:pPr>
                          </w:p>
                          <w:p w14:paraId="1A336E86" w14:textId="77777777" w:rsidR="008055F6" w:rsidRDefault="008055F6" w:rsidP="00141DE4">
                            <w:pPr>
                              <w:pStyle w:val="ParagrapheCNDP"/>
                              <w:rPr>
                                <w:b/>
                                <w:color w:val="DD442A"/>
                              </w:rPr>
                            </w:pPr>
                          </w:p>
                          <w:p w14:paraId="4223B923" w14:textId="77777777" w:rsidR="008055F6" w:rsidRDefault="008055F6" w:rsidP="00141DE4">
                            <w:pPr>
                              <w:pStyle w:val="ParagrapheCNDP"/>
                              <w:rPr>
                                <w:b/>
                                <w:color w:val="DD442A"/>
                              </w:rPr>
                            </w:pPr>
                          </w:p>
                          <w:p w14:paraId="6F823EDE" w14:textId="77777777" w:rsidR="008055F6" w:rsidRDefault="008055F6" w:rsidP="00141DE4">
                            <w:pPr>
                              <w:pStyle w:val="ParagrapheCNDP"/>
                              <w:rPr>
                                <w:b/>
                                <w:color w:val="DD442A"/>
                              </w:rPr>
                            </w:pPr>
                          </w:p>
                          <w:p w14:paraId="72B2AB9A" w14:textId="77777777" w:rsidR="008055F6" w:rsidRDefault="008055F6" w:rsidP="00141DE4">
                            <w:pPr>
                              <w:pStyle w:val="ParagrapheCNDP"/>
                              <w:rPr>
                                <w:b/>
                                <w:color w:val="DD442A"/>
                              </w:rPr>
                            </w:pPr>
                          </w:p>
                          <w:p w14:paraId="4B6E34CC" w14:textId="77777777" w:rsidR="008055F6" w:rsidRDefault="008055F6" w:rsidP="00141DE4">
                            <w:pPr>
                              <w:pStyle w:val="ParagrapheCNDP"/>
                              <w:rPr>
                                <w:b/>
                                <w:color w:val="DD442A"/>
                              </w:rPr>
                            </w:pPr>
                          </w:p>
                          <w:p w14:paraId="5DEC47B4" w14:textId="77777777" w:rsidR="008055F6" w:rsidRDefault="008055F6" w:rsidP="00141DE4">
                            <w:pPr>
                              <w:pStyle w:val="ParagrapheCNDP"/>
                              <w:rPr>
                                <w:b/>
                                <w:color w:val="DD442A"/>
                              </w:rPr>
                            </w:pPr>
                          </w:p>
                          <w:p w14:paraId="4C87BD2D" w14:textId="77777777" w:rsidR="008055F6" w:rsidRDefault="008055F6" w:rsidP="00141DE4">
                            <w:pPr>
                              <w:pStyle w:val="ParagrapheCNDP"/>
                              <w:rPr>
                                <w:b/>
                                <w:color w:val="DD442A"/>
                              </w:rPr>
                            </w:pPr>
                          </w:p>
                          <w:p w14:paraId="0E7139B2" w14:textId="77777777" w:rsidR="008055F6" w:rsidRDefault="008055F6" w:rsidP="00141DE4">
                            <w:pPr>
                              <w:pStyle w:val="ParagrapheCNDP"/>
                              <w:rPr>
                                <w:b/>
                                <w:color w:val="DD442A"/>
                              </w:rPr>
                            </w:pPr>
                          </w:p>
                          <w:p w14:paraId="28BF2D0B" w14:textId="77777777" w:rsidR="008055F6" w:rsidRDefault="008055F6" w:rsidP="00141DE4">
                            <w:pPr>
                              <w:pStyle w:val="ParagrapheCNDP"/>
                              <w:rPr>
                                <w:b/>
                                <w:color w:val="DD442A"/>
                              </w:rPr>
                            </w:pPr>
                          </w:p>
                          <w:p w14:paraId="492FCE7F" w14:textId="77777777" w:rsidR="008055F6" w:rsidRDefault="008055F6" w:rsidP="00141DE4">
                            <w:pPr>
                              <w:pStyle w:val="ParagrapheCNDP"/>
                              <w:rPr>
                                <w:b/>
                                <w:color w:val="DD442A"/>
                              </w:rPr>
                            </w:pPr>
                          </w:p>
                          <w:p w14:paraId="4A11AD43" w14:textId="77777777" w:rsidR="008055F6" w:rsidRDefault="008055F6" w:rsidP="00141DE4">
                            <w:pPr>
                              <w:pStyle w:val="ParagrapheCNDP"/>
                              <w:rPr>
                                <w:b/>
                                <w:color w:val="DD442A"/>
                              </w:rPr>
                            </w:pPr>
                          </w:p>
                          <w:p w14:paraId="2330B5FD" w14:textId="77777777" w:rsidR="008055F6" w:rsidRDefault="008055F6" w:rsidP="00141DE4">
                            <w:pPr>
                              <w:pStyle w:val="ParagrapheCNDP"/>
                              <w:rPr>
                                <w:b/>
                                <w:color w:val="DD442A"/>
                              </w:rPr>
                            </w:pPr>
                          </w:p>
                          <w:p w14:paraId="1EC26BCD" w14:textId="77777777" w:rsidR="008055F6" w:rsidRDefault="008055F6" w:rsidP="00141DE4">
                            <w:pPr>
                              <w:pStyle w:val="ParagrapheCNDP"/>
                              <w:rPr>
                                <w:b/>
                                <w:color w:val="DD442A"/>
                              </w:rPr>
                            </w:pPr>
                          </w:p>
                          <w:p w14:paraId="23AE567D" w14:textId="77777777" w:rsidR="008055F6" w:rsidRDefault="008055F6" w:rsidP="00141DE4">
                            <w:pPr>
                              <w:pStyle w:val="ParagrapheCNDP"/>
                              <w:rPr>
                                <w:b/>
                                <w:color w:val="DD442A"/>
                              </w:rPr>
                            </w:pPr>
                          </w:p>
                          <w:p w14:paraId="7238CA08" w14:textId="77777777" w:rsidR="008055F6" w:rsidRDefault="008055F6" w:rsidP="00141DE4">
                            <w:pPr>
                              <w:pStyle w:val="ParagrapheCNDP"/>
                              <w:rPr>
                                <w:b/>
                                <w:color w:val="DD442A"/>
                              </w:rPr>
                            </w:pPr>
                          </w:p>
                          <w:p w14:paraId="07AB7FD5" w14:textId="77777777" w:rsidR="008055F6" w:rsidRDefault="008055F6" w:rsidP="00141DE4">
                            <w:pPr>
                              <w:pStyle w:val="ParagrapheCNDP"/>
                              <w:rPr>
                                <w:b/>
                                <w:color w:val="DD442A"/>
                              </w:rPr>
                            </w:pPr>
                          </w:p>
                          <w:p w14:paraId="5953C9A5" w14:textId="77777777" w:rsidR="008055F6" w:rsidRDefault="008055F6" w:rsidP="00141DE4">
                            <w:pPr>
                              <w:pStyle w:val="ParagrapheCNDP"/>
                              <w:rPr>
                                <w:b/>
                                <w:color w:val="DD442A"/>
                              </w:rPr>
                            </w:pPr>
                          </w:p>
                          <w:p w14:paraId="7E6BB2C7" w14:textId="77777777" w:rsidR="008055F6" w:rsidRDefault="008055F6" w:rsidP="00141DE4">
                            <w:pPr>
                              <w:pStyle w:val="ParagrapheCNDP"/>
                              <w:rPr>
                                <w:b/>
                                <w:color w:val="DD442A"/>
                              </w:rPr>
                            </w:pPr>
                          </w:p>
                          <w:p w14:paraId="04B67575" w14:textId="77777777" w:rsidR="008055F6" w:rsidRDefault="008055F6" w:rsidP="00141DE4">
                            <w:pPr>
                              <w:pStyle w:val="ParagrapheCNDP"/>
                              <w:rPr>
                                <w:b/>
                                <w:color w:val="DD442A"/>
                              </w:rPr>
                            </w:pPr>
                          </w:p>
                          <w:p w14:paraId="66C4B20A" w14:textId="77777777" w:rsidR="008055F6" w:rsidRDefault="008055F6" w:rsidP="00141DE4">
                            <w:pPr>
                              <w:pStyle w:val="ParagrapheCNDP"/>
                              <w:rPr>
                                <w:b/>
                                <w:color w:val="DD442A"/>
                              </w:rPr>
                            </w:pPr>
                          </w:p>
                          <w:p w14:paraId="22EF0DBD" w14:textId="77777777" w:rsidR="008055F6" w:rsidRDefault="008055F6" w:rsidP="00141DE4">
                            <w:pPr>
                              <w:pStyle w:val="ParagrapheCNDP"/>
                              <w:rPr>
                                <w:b/>
                                <w:color w:val="DD442A"/>
                              </w:rPr>
                            </w:pPr>
                          </w:p>
                          <w:p w14:paraId="47EED8E9" w14:textId="77777777" w:rsidR="008055F6" w:rsidRDefault="008055F6" w:rsidP="00141DE4">
                            <w:pPr>
                              <w:pStyle w:val="ParagrapheCNDP"/>
                              <w:rPr>
                                <w:b/>
                                <w:color w:val="DD442A"/>
                              </w:rPr>
                            </w:pPr>
                          </w:p>
                          <w:p w14:paraId="310446E6" w14:textId="77777777" w:rsidR="008055F6" w:rsidRDefault="008055F6" w:rsidP="00141DE4">
                            <w:pPr>
                              <w:pStyle w:val="ParagrapheCNDP"/>
                              <w:rPr>
                                <w:b/>
                                <w:color w:val="DD442A"/>
                              </w:rPr>
                            </w:pPr>
                          </w:p>
                          <w:p w14:paraId="0C20C0BF" w14:textId="77777777" w:rsidR="008055F6" w:rsidRDefault="008055F6" w:rsidP="00141DE4">
                            <w:pPr>
                              <w:pStyle w:val="ParagrapheCNDP"/>
                              <w:rPr>
                                <w:b/>
                                <w:color w:val="DD442A"/>
                              </w:rPr>
                            </w:pPr>
                          </w:p>
                          <w:p w14:paraId="5F8F1509" w14:textId="77777777" w:rsidR="008055F6" w:rsidRDefault="008055F6" w:rsidP="00141DE4">
                            <w:pPr>
                              <w:pStyle w:val="ParagrapheCNDP"/>
                              <w:rPr>
                                <w:b/>
                                <w:color w:val="DD442A"/>
                              </w:rPr>
                            </w:pPr>
                          </w:p>
                          <w:p w14:paraId="0F26D636" w14:textId="77777777" w:rsidR="008055F6" w:rsidRDefault="008055F6" w:rsidP="00141DE4">
                            <w:pPr>
                              <w:pStyle w:val="ParagrapheCNDP"/>
                              <w:rPr>
                                <w:b/>
                                <w:color w:val="DD442A"/>
                              </w:rPr>
                            </w:pPr>
                          </w:p>
                          <w:p w14:paraId="5FF48439" w14:textId="77777777" w:rsidR="008055F6" w:rsidRDefault="008055F6" w:rsidP="00141DE4">
                            <w:pPr>
                              <w:pStyle w:val="ParagrapheCNDP"/>
                              <w:rPr>
                                <w:b/>
                                <w:color w:val="DD442A"/>
                              </w:rPr>
                            </w:pPr>
                          </w:p>
                          <w:p w14:paraId="428157CC" w14:textId="77777777" w:rsidR="008055F6" w:rsidRDefault="008055F6" w:rsidP="00141DE4">
                            <w:pPr>
                              <w:pStyle w:val="ParagrapheCNDP"/>
                              <w:rPr>
                                <w:b/>
                                <w:color w:val="DD442A"/>
                              </w:rPr>
                            </w:pPr>
                          </w:p>
                          <w:p w14:paraId="771205D2" w14:textId="77777777" w:rsidR="008055F6" w:rsidRDefault="008055F6" w:rsidP="00141DE4">
                            <w:pPr>
                              <w:pStyle w:val="ParagrapheCNDP"/>
                              <w:rPr>
                                <w:b/>
                                <w:color w:val="DD442A"/>
                              </w:rPr>
                            </w:pPr>
                          </w:p>
                          <w:p w14:paraId="09764BE5" w14:textId="77777777" w:rsidR="008055F6" w:rsidRDefault="008055F6" w:rsidP="00141DE4">
                            <w:pPr>
                              <w:pStyle w:val="ParagrapheCNDP"/>
                              <w:rPr>
                                <w:b/>
                                <w:color w:val="DD442A"/>
                              </w:rPr>
                            </w:pPr>
                          </w:p>
                          <w:p w14:paraId="1A4A3462" w14:textId="77777777" w:rsidR="008055F6" w:rsidRDefault="008055F6" w:rsidP="00141DE4">
                            <w:pPr>
                              <w:pStyle w:val="ParagrapheCNDP"/>
                              <w:rPr>
                                <w:b/>
                                <w:color w:val="DD442A"/>
                              </w:rPr>
                            </w:pPr>
                          </w:p>
                          <w:p w14:paraId="2BC8632D" w14:textId="77777777" w:rsidR="008055F6" w:rsidRDefault="008055F6" w:rsidP="00141DE4">
                            <w:pPr>
                              <w:pStyle w:val="ParagrapheCNDP"/>
                              <w:rPr>
                                <w:b/>
                                <w:color w:val="DD442A"/>
                              </w:rPr>
                            </w:pPr>
                          </w:p>
                          <w:p w14:paraId="41918B71" w14:textId="77777777" w:rsidR="008055F6" w:rsidRDefault="008055F6" w:rsidP="00141DE4">
                            <w:pPr>
                              <w:pStyle w:val="ParagrapheCNDP"/>
                              <w:rPr>
                                <w:b/>
                                <w:color w:val="DD442A"/>
                              </w:rPr>
                            </w:pPr>
                          </w:p>
                          <w:p w14:paraId="079F3C94" w14:textId="77777777" w:rsidR="008055F6" w:rsidRDefault="008055F6" w:rsidP="00141DE4">
                            <w:pPr>
                              <w:pStyle w:val="ParagrapheCNDP"/>
                              <w:rPr>
                                <w:b/>
                                <w:color w:val="DD442A"/>
                              </w:rPr>
                            </w:pPr>
                          </w:p>
                          <w:p w14:paraId="02E3BB08" w14:textId="77777777" w:rsidR="008055F6" w:rsidRPr="007E1500" w:rsidRDefault="008055F6" w:rsidP="00141DE4">
                            <w:pPr>
                              <w:pStyle w:val="ParagrapheCNDP"/>
                              <w:rPr>
                                <w:b/>
                                <w:color w:val="DD442A"/>
                              </w:rPr>
                            </w:pPr>
                          </w:p>
                          <w:p w14:paraId="758ADD65" w14:textId="77777777" w:rsidR="008055F6" w:rsidRDefault="008055F6" w:rsidP="00141DE4">
                            <w:pPr>
                              <w:pStyle w:val="ParagrapheCNDP"/>
                              <w:rPr>
                                <w:b/>
                                <w:color w:val="DD442A"/>
                                <w:sz w:val="20"/>
                              </w:rPr>
                            </w:pPr>
                          </w:p>
                          <w:p w14:paraId="6B5C7470" w14:textId="77777777" w:rsidR="008055F6" w:rsidRDefault="008055F6" w:rsidP="00141DE4">
                            <w:pPr>
                              <w:pStyle w:val="ParagrapheCNDP"/>
                              <w:rPr>
                                <w:b/>
                                <w:color w:val="DD442A"/>
                                <w:sz w:val="20"/>
                              </w:rPr>
                            </w:pPr>
                          </w:p>
                          <w:p w14:paraId="54EBCA1F" w14:textId="77777777" w:rsidR="008055F6" w:rsidRDefault="008055F6" w:rsidP="00141DE4">
                            <w:pPr>
                              <w:pStyle w:val="ParagrapheCNDP"/>
                              <w:rPr>
                                <w:b/>
                                <w:color w:val="DD442A"/>
                                <w:sz w:val="20"/>
                              </w:rPr>
                            </w:pPr>
                          </w:p>
                          <w:p w14:paraId="74B5F494" w14:textId="77777777" w:rsidR="008055F6" w:rsidRDefault="008055F6" w:rsidP="00141DE4">
                            <w:pPr>
                              <w:pStyle w:val="ParagrapheCNDP"/>
                              <w:rPr>
                                <w:b/>
                                <w:color w:val="DD442A"/>
                                <w:sz w:val="20"/>
                              </w:rPr>
                            </w:pPr>
                          </w:p>
                          <w:p w14:paraId="0374D27F" w14:textId="77777777" w:rsidR="008055F6" w:rsidRDefault="008055F6" w:rsidP="00141DE4">
                            <w:pPr>
                              <w:pStyle w:val="ParagrapheCNDP"/>
                              <w:rPr>
                                <w:b/>
                                <w:color w:val="DD442A"/>
                                <w:sz w:val="20"/>
                              </w:rPr>
                            </w:pPr>
                          </w:p>
                          <w:p w14:paraId="33BC07DD" w14:textId="77777777" w:rsidR="008055F6" w:rsidRDefault="008055F6" w:rsidP="00141DE4">
                            <w:pPr>
                              <w:pStyle w:val="ParagrapheCNDP"/>
                              <w:rPr>
                                <w:b/>
                                <w:color w:val="DD442A"/>
                                <w:sz w:val="20"/>
                              </w:rPr>
                            </w:pPr>
                          </w:p>
                          <w:p w14:paraId="4F8665D4" w14:textId="77777777" w:rsidR="008055F6" w:rsidRDefault="008055F6" w:rsidP="00141DE4">
                            <w:pPr>
                              <w:pStyle w:val="ParagrapheCNDP"/>
                              <w:rPr>
                                <w:b/>
                                <w:color w:val="DD442A"/>
                                <w:sz w:val="20"/>
                              </w:rPr>
                            </w:pPr>
                          </w:p>
                          <w:p w14:paraId="71FD46DC" w14:textId="77777777" w:rsidR="008055F6" w:rsidRDefault="008055F6" w:rsidP="00141DE4">
                            <w:pPr>
                              <w:pStyle w:val="ParagrapheCNDP"/>
                              <w:rPr>
                                <w:b/>
                                <w:color w:val="DD442A"/>
                                <w:sz w:val="20"/>
                              </w:rPr>
                            </w:pPr>
                          </w:p>
                          <w:p w14:paraId="1C9465C1" w14:textId="77777777" w:rsidR="008055F6" w:rsidRDefault="008055F6" w:rsidP="00141DE4">
                            <w:pPr>
                              <w:pStyle w:val="ParagrapheCNDP"/>
                              <w:rPr>
                                <w:b/>
                                <w:color w:val="DD442A"/>
                                <w:sz w:val="20"/>
                              </w:rPr>
                            </w:pPr>
                          </w:p>
                          <w:p w14:paraId="04104BF3" w14:textId="77777777" w:rsidR="008055F6" w:rsidRDefault="008055F6" w:rsidP="00141DE4">
                            <w:pPr>
                              <w:pStyle w:val="ParagrapheCNDP"/>
                              <w:rPr>
                                <w:b/>
                                <w:color w:val="DD442A"/>
                                <w:sz w:val="20"/>
                              </w:rPr>
                            </w:pPr>
                          </w:p>
                          <w:p w14:paraId="003E4A8D" w14:textId="77777777" w:rsidR="008055F6" w:rsidRDefault="008055F6" w:rsidP="00141DE4">
                            <w:pPr>
                              <w:pStyle w:val="ParagrapheCNDP"/>
                              <w:rPr>
                                <w:b/>
                                <w:color w:val="DD442A"/>
                                <w:sz w:val="20"/>
                              </w:rPr>
                            </w:pPr>
                          </w:p>
                          <w:p w14:paraId="70BEA935" w14:textId="77777777" w:rsidR="008055F6" w:rsidRDefault="008055F6" w:rsidP="00141DE4">
                            <w:pPr>
                              <w:pStyle w:val="ParagrapheCNDP"/>
                              <w:rPr>
                                <w:b/>
                                <w:color w:val="DD442A"/>
                                <w:sz w:val="20"/>
                              </w:rPr>
                            </w:pPr>
                          </w:p>
                          <w:p w14:paraId="5D6E59FA" w14:textId="77777777" w:rsidR="008055F6" w:rsidRDefault="008055F6" w:rsidP="00141DE4">
                            <w:pPr>
                              <w:pStyle w:val="ParagrapheCNDP"/>
                              <w:rPr>
                                <w:b/>
                                <w:color w:val="DD442A"/>
                                <w:sz w:val="20"/>
                              </w:rPr>
                            </w:pPr>
                          </w:p>
                          <w:p w14:paraId="6D7EC07B" w14:textId="77777777" w:rsidR="008055F6" w:rsidRDefault="008055F6" w:rsidP="00141DE4">
                            <w:pPr>
                              <w:pStyle w:val="ParagrapheCNDP"/>
                              <w:rPr>
                                <w:b/>
                                <w:color w:val="DD442A"/>
                                <w:sz w:val="20"/>
                              </w:rPr>
                            </w:pPr>
                          </w:p>
                          <w:p w14:paraId="32AB27C5" w14:textId="77777777" w:rsidR="008055F6" w:rsidRDefault="008055F6" w:rsidP="00141DE4">
                            <w:pPr>
                              <w:pStyle w:val="ParagrapheCNDP"/>
                              <w:rPr>
                                <w:b/>
                                <w:color w:val="DD442A"/>
                                <w:sz w:val="20"/>
                              </w:rPr>
                            </w:pPr>
                          </w:p>
                          <w:p w14:paraId="6B21786C" w14:textId="77777777" w:rsidR="008055F6" w:rsidRDefault="008055F6" w:rsidP="00141DE4">
                            <w:pPr>
                              <w:pStyle w:val="ParagrapheCNDP"/>
                              <w:rPr>
                                <w:b/>
                                <w:color w:val="DD442A"/>
                                <w:sz w:val="20"/>
                              </w:rPr>
                            </w:pPr>
                          </w:p>
                          <w:p w14:paraId="7E15A87D" w14:textId="77777777" w:rsidR="008055F6" w:rsidRDefault="008055F6" w:rsidP="00141DE4">
                            <w:pPr>
                              <w:pStyle w:val="ParagrapheCNDP"/>
                              <w:rPr>
                                <w:b/>
                                <w:color w:val="DD442A"/>
                                <w:sz w:val="20"/>
                              </w:rPr>
                            </w:pPr>
                          </w:p>
                          <w:p w14:paraId="1FEDBAC6" w14:textId="77777777" w:rsidR="008055F6" w:rsidRDefault="008055F6" w:rsidP="00141DE4">
                            <w:pPr>
                              <w:pStyle w:val="ParagrapheCNDP"/>
                              <w:rPr>
                                <w:b/>
                                <w:color w:val="DD442A"/>
                                <w:sz w:val="20"/>
                              </w:rPr>
                            </w:pPr>
                          </w:p>
                          <w:p w14:paraId="7E22FF0A" w14:textId="77777777" w:rsidR="008055F6" w:rsidRDefault="008055F6" w:rsidP="00141DE4">
                            <w:pPr>
                              <w:pStyle w:val="ParagrapheCNDP"/>
                              <w:rPr>
                                <w:b/>
                                <w:color w:val="DD442A"/>
                                <w:sz w:val="20"/>
                              </w:rPr>
                            </w:pPr>
                          </w:p>
                          <w:p w14:paraId="1F9F1CEB" w14:textId="77777777" w:rsidR="008055F6" w:rsidRDefault="008055F6" w:rsidP="00141DE4">
                            <w:pPr>
                              <w:pStyle w:val="ParagrapheCNDP"/>
                              <w:rPr>
                                <w:b/>
                                <w:color w:val="DD442A"/>
                                <w:sz w:val="20"/>
                              </w:rPr>
                            </w:pPr>
                          </w:p>
                          <w:p w14:paraId="362527A2" w14:textId="77777777" w:rsidR="008055F6" w:rsidRDefault="008055F6" w:rsidP="00141DE4">
                            <w:pPr>
                              <w:pStyle w:val="ParagrapheCNDP"/>
                              <w:rPr>
                                <w:b/>
                                <w:color w:val="DD442A"/>
                                <w:sz w:val="20"/>
                              </w:rPr>
                            </w:pPr>
                          </w:p>
                          <w:p w14:paraId="4A6E3789" w14:textId="77777777" w:rsidR="008055F6" w:rsidRDefault="008055F6" w:rsidP="00141DE4">
                            <w:pPr>
                              <w:pStyle w:val="ParagrapheCNDP"/>
                              <w:rPr>
                                <w:b/>
                                <w:color w:val="DD442A"/>
                                <w:sz w:val="20"/>
                              </w:rPr>
                            </w:pPr>
                          </w:p>
                          <w:p w14:paraId="015559C4" w14:textId="77777777" w:rsidR="008055F6" w:rsidRDefault="008055F6" w:rsidP="00141DE4">
                            <w:pPr>
                              <w:pStyle w:val="ParagrapheCNDP"/>
                              <w:rPr>
                                <w:b/>
                                <w:color w:val="DD442A"/>
                                <w:sz w:val="20"/>
                              </w:rPr>
                            </w:pPr>
                          </w:p>
                          <w:p w14:paraId="42616342" w14:textId="77777777" w:rsidR="008055F6" w:rsidRDefault="008055F6" w:rsidP="00141DE4">
                            <w:pPr>
                              <w:pStyle w:val="ParagrapheCNDP"/>
                              <w:rPr>
                                <w:b/>
                                <w:color w:val="DD442A"/>
                                <w:sz w:val="20"/>
                              </w:rPr>
                            </w:pPr>
                          </w:p>
                          <w:p w14:paraId="2D29B784" w14:textId="77777777" w:rsidR="008055F6" w:rsidRDefault="008055F6" w:rsidP="00141DE4">
                            <w:pPr>
                              <w:pStyle w:val="ParagrapheCNDP"/>
                              <w:rPr>
                                <w:b/>
                                <w:color w:val="DD442A"/>
                                <w:sz w:val="20"/>
                              </w:rPr>
                            </w:pPr>
                          </w:p>
                          <w:p w14:paraId="34720E68" w14:textId="77777777" w:rsidR="008055F6" w:rsidRDefault="008055F6" w:rsidP="00141DE4">
                            <w:pPr>
                              <w:pStyle w:val="ParagrapheCNDP"/>
                              <w:rPr>
                                <w:b/>
                                <w:color w:val="DD442A"/>
                                <w:sz w:val="20"/>
                              </w:rPr>
                            </w:pPr>
                          </w:p>
                          <w:p w14:paraId="169F8240" w14:textId="77777777" w:rsidR="008055F6" w:rsidRDefault="008055F6" w:rsidP="00141DE4">
                            <w:pPr>
                              <w:pStyle w:val="ParagrapheCNDP"/>
                              <w:rPr>
                                <w:b/>
                                <w:color w:val="DD442A"/>
                                <w:sz w:val="20"/>
                              </w:rPr>
                            </w:pPr>
                          </w:p>
                          <w:p w14:paraId="00549C42" w14:textId="77777777" w:rsidR="008055F6" w:rsidRDefault="008055F6" w:rsidP="00141DE4">
                            <w:pPr>
                              <w:pStyle w:val="ParagrapheCNDP"/>
                              <w:rPr>
                                <w:b/>
                                <w:color w:val="DD442A"/>
                                <w:sz w:val="20"/>
                              </w:rPr>
                            </w:pPr>
                          </w:p>
                          <w:p w14:paraId="48FB3CA2" w14:textId="77777777" w:rsidR="008055F6" w:rsidRDefault="008055F6" w:rsidP="00141DE4">
                            <w:pPr>
                              <w:pStyle w:val="ParagrapheCNDP"/>
                              <w:rPr>
                                <w:b/>
                                <w:color w:val="DD442A"/>
                                <w:sz w:val="20"/>
                              </w:rPr>
                            </w:pPr>
                          </w:p>
                          <w:p w14:paraId="6951F695" w14:textId="77777777" w:rsidR="008055F6" w:rsidRDefault="008055F6" w:rsidP="00141DE4">
                            <w:pPr>
                              <w:pStyle w:val="ParagrapheCNDP"/>
                              <w:rPr>
                                <w:b/>
                                <w:color w:val="DD442A"/>
                                <w:sz w:val="20"/>
                              </w:rPr>
                            </w:pPr>
                          </w:p>
                          <w:p w14:paraId="086D914B" w14:textId="77777777" w:rsidR="008055F6" w:rsidRDefault="008055F6" w:rsidP="00141DE4">
                            <w:pPr>
                              <w:pStyle w:val="ParagrapheCNDP"/>
                              <w:rPr>
                                <w:b/>
                                <w:color w:val="DD442A"/>
                                <w:sz w:val="20"/>
                              </w:rPr>
                            </w:pPr>
                          </w:p>
                          <w:p w14:paraId="6E6B9195" w14:textId="77777777" w:rsidR="008055F6" w:rsidRDefault="008055F6" w:rsidP="00141DE4">
                            <w:pPr>
                              <w:pStyle w:val="ParagrapheCNDP"/>
                              <w:rPr>
                                <w:b/>
                                <w:color w:val="DD442A"/>
                                <w:sz w:val="20"/>
                              </w:rPr>
                            </w:pPr>
                          </w:p>
                          <w:p w14:paraId="2FBCE8D5" w14:textId="77777777" w:rsidR="008055F6" w:rsidRDefault="008055F6" w:rsidP="00141DE4">
                            <w:pPr>
                              <w:pStyle w:val="ParagrapheCNDP"/>
                              <w:rPr>
                                <w:b/>
                                <w:color w:val="DD442A"/>
                                <w:sz w:val="20"/>
                              </w:rPr>
                            </w:pPr>
                          </w:p>
                          <w:p w14:paraId="7D3CF5D6" w14:textId="77777777" w:rsidR="008055F6" w:rsidRDefault="008055F6" w:rsidP="00141DE4">
                            <w:pPr>
                              <w:pStyle w:val="ParagrapheCNDP"/>
                              <w:rPr>
                                <w:b/>
                                <w:color w:val="DD442A"/>
                                <w:sz w:val="20"/>
                              </w:rPr>
                            </w:pPr>
                          </w:p>
                          <w:p w14:paraId="26B0175E" w14:textId="77777777" w:rsidR="008055F6" w:rsidRDefault="008055F6" w:rsidP="00141DE4">
                            <w:pPr>
                              <w:pStyle w:val="ParagrapheCNDP"/>
                              <w:rPr>
                                <w:b/>
                                <w:color w:val="DD442A"/>
                                <w:sz w:val="20"/>
                              </w:rPr>
                            </w:pPr>
                          </w:p>
                          <w:p w14:paraId="4C7D37F5" w14:textId="77777777" w:rsidR="008055F6" w:rsidRDefault="008055F6" w:rsidP="00141DE4">
                            <w:pPr>
                              <w:pStyle w:val="ParagrapheCNDP"/>
                              <w:rPr>
                                <w:b/>
                                <w:color w:val="DD442A"/>
                                <w:sz w:val="20"/>
                              </w:rPr>
                            </w:pPr>
                          </w:p>
                          <w:p w14:paraId="7AD87E6D" w14:textId="77777777" w:rsidR="008055F6" w:rsidRDefault="008055F6" w:rsidP="00141DE4">
                            <w:pPr>
                              <w:pStyle w:val="ParagrapheCNDP"/>
                              <w:rPr>
                                <w:b/>
                                <w:color w:val="DD442A"/>
                                <w:sz w:val="20"/>
                              </w:rPr>
                            </w:pPr>
                          </w:p>
                          <w:p w14:paraId="5E77264A" w14:textId="77777777" w:rsidR="008055F6" w:rsidRDefault="008055F6" w:rsidP="00141DE4">
                            <w:pPr>
                              <w:pStyle w:val="ParagrapheCNDP"/>
                              <w:rPr>
                                <w:b/>
                                <w:color w:val="DD442A"/>
                                <w:sz w:val="20"/>
                              </w:rPr>
                            </w:pPr>
                          </w:p>
                          <w:p w14:paraId="1C04C71E" w14:textId="77777777" w:rsidR="008055F6" w:rsidRDefault="008055F6" w:rsidP="00141DE4">
                            <w:pPr>
                              <w:pStyle w:val="ParagrapheCNDP"/>
                              <w:rPr>
                                <w:b/>
                                <w:color w:val="DD442A"/>
                                <w:sz w:val="20"/>
                              </w:rPr>
                            </w:pPr>
                          </w:p>
                          <w:p w14:paraId="7E578264" w14:textId="77777777" w:rsidR="008055F6" w:rsidRDefault="008055F6" w:rsidP="00141DE4">
                            <w:pPr>
                              <w:pStyle w:val="ParagrapheCNDP"/>
                              <w:rPr>
                                <w:b/>
                                <w:color w:val="DD442A"/>
                                <w:sz w:val="20"/>
                              </w:rPr>
                            </w:pPr>
                          </w:p>
                          <w:p w14:paraId="7E3234E1" w14:textId="77777777" w:rsidR="008055F6" w:rsidRDefault="008055F6" w:rsidP="00141DE4">
                            <w:pPr>
                              <w:pStyle w:val="ParagrapheCNDP"/>
                              <w:rPr>
                                <w:b/>
                                <w:color w:val="DD442A"/>
                                <w:sz w:val="20"/>
                              </w:rPr>
                            </w:pPr>
                          </w:p>
                          <w:p w14:paraId="672393FF" w14:textId="77777777" w:rsidR="008055F6" w:rsidRDefault="008055F6" w:rsidP="00141DE4">
                            <w:pPr>
                              <w:pStyle w:val="ParagrapheCNDP"/>
                              <w:rPr>
                                <w:b/>
                                <w:color w:val="DD442A"/>
                                <w:sz w:val="20"/>
                              </w:rPr>
                            </w:pPr>
                          </w:p>
                          <w:p w14:paraId="5AF18C01" w14:textId="77777777" w:rsidR="008055F6" w:rsidRDefault="008055F6" w:rsidP="00141DE4">
                            <w:pPr>
                              <w:pStyle w:val="ParagrapheCNDP"/>
                              <w:rPr>
                                <w:b/>
                                <w:color w:val="DD442A"/>
                                <w:sz w:val="20"/>
                              </w:rPr>
                            </w:pPr>
                          </w:p>
                          <w:p w14:paraId="7F94F18E" w14:textId="77777777" w:rsidR="008055F6" w:rsidRDefault="008055F6" w:rsidP="00141DE4">
                            <w:pPr>
                              <w:pStyle w:val="ParagrapheCNDP"/>
                              <w:rPr>
                                <w:b/>
                                <w:color w:val="DD442A"/>
                                <w:sz w:val="20"/>
                              </w:rPr>
                            </w:pPr>
                          </w:p>
                          <w:p w14:paraId="1003C3B5" w14:textId="77777777" w:rsidR="008055F6" w:rsidRDefault="008055F6" w:rsidP="00141DE4">
                            <w:pPr>
                              <w:pStyle w:val="ParagrapheCNDP"/>
                              <w:rPr>
                                <w:b/>
                                <w:color w:val="DD442A"/>
                                <w:sz w:val="20"/>
                              </w:rPr>
                            </w:pPr>
                          </w:p>
                          <w:p w14:paraId="7B77B89D" w14:textId="77777777" w:rsidR="008055F6" w:rsidRDefault="008055F6" w:rsidP="00141DE4">
                            <w:pPr>
                              <w:pStyle w:val="ParagrapheCNDP"/>
                              <w:rPr>
                                <w:b/>
                                <w:color w:val="DD442A"/>
                                <w:sz w:val="20"/>
                              </w:rPr>
                            </w:pPr>
                          </w:p>
                          <w:p w14:paraId="3AF25247" w14:textId="77777777" w:rsidR="008055F6" w:rsidRDefault="008055F6" w:rsidP="00141DE4">
                            <w:pPr>
                              <w:pStyle w:val="ParagrapheCNDP"/>
                              <w:rPr>
                                <w:b/>
                                <w:color w:val="DD442A"/>
                                <w:sz w:val="20"/>
                              </w:rPr>
                            </w:pPr>
                          </w:p>
                          <w:p w14:paraId="7D4B2F34" w14:textId="77777777" w:rsidR="008055F6" w:rsidRDefault="008055F6" w:rsidP="00141DE4">
                            <w:pPr>
                              <w:pStyle w:val="ParagrapheCNDP"/>
                              <w:rPr>
                                <w:b/>
                                <w:color w:val="DD442A"/>
                                <w:sz w:val="20"/>
                              </w:rPr>
                            </w:pPr>
                          </w:p>
                          <w:p w14:paraId="485ECDAF" w14:textId="77777777" w:rsidR="008055F6" w:rsidRDefault="008055F6" w:rsidP="00141DE4">
                            <w:pPr>
                              <w:pStyle w:val="ParagrapheCNDP"/>
                              <w:rPr>
                                <w:b/>
                                <w:color w:val="DD442A"/>
                                <w:sz w:val="20"/>
                              </w:rPr>
                            </w:pPr>
                          </w:p>
                          <w:p w14:paraId="78058CB6" w14:textId="77777777" w:rsidR="008055F6" w:rsidRDefault="008055F6" w:rsidP="00141DE4">
                            <w:pPr>
                              <w:pStyle w:val="ParagrapheCNDP"/>
                              <w:rPr>
                                <w:b/>
                                <w:color w:val="DD442A"/>
                                <w:sz w:val="20"/>
                              </w:rPr>
                            </w:pPr>
                          </w:p>
                          <w:p w14:paraId="07F40FAB" w14:textId="77777777" w:rsidR="00494623" w:rsidRDefault="00B2312B" w:rsidP="00141DE4">
                            <w:pPr>
                              <w:pStyle w:val="ParagrapheCNDP"/>
                              <w:rPr>
                                <w:b/>
                                <w:color w:val="DD442A"/>
                                <w:sz w:val="20"/>
                              </w:rPr>
                            </w:pPr>
                            <w:r>
                              <w:rPr>
                                <w:b/>
                                <w:color w:val="DD442A"/>
                                <w:sz w:val="20"/>
                              </w:rPr>
                              <w:t>CONCLUSION</w:t>
                            </w:r>
                          </w:p>
                          <w:p w14:paraId="3909B5AA" w14:textId="77777777" w:rsidR="00494623" w:rsidRPr="00494623" w:rsidRDefault="00494623" w:rsidP="00494623">
                            <w:pPr>
                              <w:pStyle w:val="ParagrapheCNDP"/>
                              <w:rPr>
                                <w:bCs/>
                              </w:rPr>
                            </w:pPr>
                            <w:r w:rsidRPr="00494623">
                              <w:rPr>
                                <w:bCs/>
                              </w:rPr>
                              <w:t>(</w:t>
                            </w:r>
                            <w:proofErr w:type="gramStart"/>
                            <w:r w:rsidRPr="00494623">
                              <w:rPr>
                                <w:bCs/>
                              </w:rPr>
                              <w:t>ou</w:t>
                            </w:r>
                            <w:proofErr w:type="gramEnd"/>
                            <w:r w:rsidRPr="00494623">
                              <w:rPr>
                                <w:bCs/>
                              </w:rPr>
                              <w:t xml:space="preserve"> synthès</w:t>
                            </w:r>
                            <w:r w:rsidR="00E946A5">
                              <w:rPr>
                                <w:bCs/>
                              </w:rPr>
                              <w:t>e</w:t>
                            </w:r>
                            <w:r w:rsidRPr="00494623">
                              <w:rPr>
                                <w:bCs/>
                              </w:rPr>
                              <w:t xml:space="preserve"> de 1 200 signes</w:t>
                            </w:r>
                            <w:r w:rsidR="00E946A5">
                              <w:rPr>
                                <w:bCs/>
                              </w:rPr>
                              <w:t xml:space="preserve">) </w:t>
                            </w:r>
                          </w:p>
                          <w:p w14:paraId="448B0A7B" w14:textId="77777777" w:rsidR="00494623" w:rsidRPr="00494623" w:rsidRDefault="00494623" w:rsidP="00494623">
                            <w:pPr>
                              <w:pStyle w:val="ParagrapheCNDP"/>
                              <w:rPr>
                                <w:bCs/>
                              </w:rPr>
                            </w:pPr>
                            <w:r w:rsidRPr="00494623">
                              <w:rPr>
                                <w:bCs/>
                              </w:rPr>
                              <w:t xml:space="preserve">Cet élément est essentiel, car il permet au lecteur d’avoir directement accès, avec le texte de présentation en page 1, à l'essentiel de la pensée et des opinions </w:t>
                            </w:r>
                            <w:r w:rsidR="000B6938">
                              <w:rPr>
                                <w:bCs/>
                              </w:rPr>
                              <w:t xml:space="preserve">de l’acteur. </w:t>
                            </w:r>
                          </w:p>
                          <w:p w14:paraId="251DF4B7" w14:textId="77777777" w:rsidR="00494623" w:rsidRPr="00494623" w:rsidRDefault="00494623" w:rsidP="00494623">
                            <w:pPr>
                              <w:pStyle w:val="ParagrapheCNDP"/>
                              <w:rPr>
                                <w:bCs/>
                              </w:rPr>
                            </w:pPr>
                            <w:r w:rsidRPr="00494623">
                              <w:rPr>
                                <w:bCs/>
                              </w:rPr>
                              <w:t>Les informations – citations et données numériques (tableaux et graphiques) utilisés doivent indiquer précisément leur source.</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6B2EEB" id="Zone de texte 3" o:spid="_x0000_s1032" type="#_x0000_t202" style="position:absolute;margin-left:34.45pt;margin-top:-9.5pt;width:198.7pt;height:651.9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" fillcolor="white [3201]" stroked="f" strokeweight=".5pt">
                <v:textbox style="mso-next-textbox:#Zone de texte 5" inset="3mm,3mm,3mm,3mm">
                  <w:txbxContent>
                    <w:p w14:paraId="25E49C7A" w14:textId="77777777" w:rsidR="00FA1BF4" w:rsidRDefault="007E1500" w:rsidP="00FA1BF4">
                      <w:pPr>
                        <w:pStyle w:val="2TitreCNDP"/>
                      </w:pPr>
                      <w:r>
                        <w:t xml:space="preserve">SUR LE PROJET </w:t>
                      </w:r>
                    </w:p>
                    <w:p w14:paraId="4E53CA56" w14:textId="77777777" w:rsidR="008055F6" w:rsidRDefault="008055F6" w:rsidP="00FA1BF4">
                      <w:pPr>
                        <w:pStyle w:val="2TitreCNDP"/>
                      </w:pPr>
                    </w:p>
                    <w:p w14:paraId="7F863329" w14:textId="77777777" w:rsidR="007E1500" w:rsidRDefault="007E1500" w:rsidP="007A5A11">
                      <w:pPr>
                        <w:pStyle w:val="ParagrapheCNDP"/>
                        <w:rPr>
                          <w:rFonts w:eastAsia="Times New Roman" w:cs="Arial"/>
                          <w:szCs w:val="20"/>
                          <w:lang w:eastAsia="fr-FR"/>
                        </w:rPr>
                      </w:pPr>
                      <w:r>
                        <w:rPr>
                          <w:rFonts w:eastAsia="Times New Roman" w:cs="Arial"/>
                          <w:szCs w:val="20"/>
                          <w:lang w:eastAsia="fr-FR"/>
                        </w:rPr>
                        <w:t>(</w:t>
                      </w:r>
                      <w:r w:rsidR="007A5A11" w:rsidRPr="007A5A11">
                        <w:rPr>
                          <w:rFonts w:eastAsia="Times New Roman" w:cs="Arial"/>
                          <w:szCs w:val="20"/>
                          <w:lang w:eastAsia="fr-FR"/>
                        </w:rPr>
                        <w:t>environ 7 000 à 10 000 signes</w:t>
                      </w:r>
                      <w:r>
                        <w:rPr>
                          <w:rFonts w:eastAsia="Times New Roman" w:cs="Arial"/>
                          <w:szCs w:val="20"/>
                          <w:lang w:eastAsia="fr-FR"/>
                        </w:rPr>
                        <w:t>)</w:t>
                      </w:r>
                    </w:p>
                    <w:p w14:paraId="5A6597A4" w14:textId="77777777" w:rsidR="007E1500" w:rsidRPr="007E1500" w:rsidRDefault="00E946A5" w:rsidP="007A5A11">
                      <w:pPr>
                        <w:pStyle w:val="ParagrapheCNDP"/>
                        <w:rPr>
                          <w:rFonts w:eastAsia="Times New Roman" w:cs="Arial"/>
                          <w:szCs w:val="20"/>
                          <w:lang w:eastAsia="fr-FR"/>
                        </w:rPr>
                      </w:pPr>
                      <w:r>
                        <w:rPr>
                          <w:rFonts w:eastAsia="Times New Roman" w:cs="Arial"/>
                          <w:szCs w:val="20"/>
                          <w:lang w:eastAsia="fr-FR"/>
                        </w:rPr>
                        <w:t xml:space="preserve">N’hésitez pas à argumenter et à détailler vos suggestions en spécifiant les sources et les ressources : </w:t>
                      </w:r>
                    </w:p>
                    <w:p w14:paraId="06775010" w14:textId="77777777" w:rsidR="007E1500" w:rsidRPr="007E1500" w:rsidRDefault="007E1500" w:rsidP="007E1500">
                      <w:pPr>
                        <w:shd w:val="clear" w:color="auto" w:fill="FFFFFF"/>
                        <w:rPr>
                          <w:rFonts w:ascii="Arial" w:eastAsia="Times New Roman" w:hAnsi="Arial" w:cs="Arial"/>
                          <w:color w:val="000000"/>
                          <w:sz w:val="17"/>
                          <w:szCs w:val="17"/>
                          <w:lang w:eastAsia="fr-FR"/>
                        </w:rPr>
                      </w:pPr>
                      <w:r w:rsidRPr="007E1500">
                        <w:rPr>
                          <w:rFonts w:ascii="Arial" w:eastAsia="Times New Roman" w:hAnsi="Arial" w:cs="Arial"/>
                          <w:color w:val="000000"/>
                          <w:sz w:val="17"/>
                          <w:szCs w:val="17"/>
                          <w:lang w:eastAsia="fr-FR"/>
                        </w:rPr>
                        <w:t xml:space="preserve">- Les points qui vous semblent positifs </w:t>
                      </w:r>
                    </w:p>
                    <w:p w14:paraId="2A47355A" w14:textId="77777777" w:rsidR="007E1500" w:rsidRPr="007E1500" w:rsidRDefault="007E1500" w:rsidP="007E1500">
                      <w:pPr>
                        <w:shd w:val="clear" w:color="auto" w:fill="FFFFFF"/>
                        <w:rPr>
                          <w:rFonts w:ascii="Arial" w:eastAsia="Times New Roman" w:hAnsi="Arial" w:cs="Arial"/>
                          <w:color w:val="000000"/>
                          <w:sz w:val="17"/>
                          <w:szCs w:val="17"/>
                          <w:lang w:eastAsia="fr-FR"/>
                        </w:rPr>
                      </w:pPr>
                      <w:r w:rsidRPr="007E1500">
                        <w:rPr>
                          <w:rFonts w:ascii="Arial" w:eastAsia="Times New Roman" w:hAnsi="Arial" w:cs="Arial"/>
                          <w:color w:val="000000"/>
                          <w:sz w:val="17"/>
                          <w:szCs w:val="17"/>
                          <w:lang w:eastAsia="fr-FR"/>
                        </w:rPr>
                        <w:t xml:space="preserve">- Les points sur lesquels vous n'êtes pas d'accord </w:t>
                      </w:r>
                    </w:p>
                    <w:p w14:paraId="08D698BD" w14:textId="77777777" w:rsidR="007E1500" w:rsidRPr="007E1500" w:rsidRDefault="007E1500" w:rsidP="007E1500">
                      <w:pPr>
                        <w:shd w:val="clear" w:color="auto" w:fill="FFFFFF"/>
                        <w:rPr>
                          <w:rFonts w:ascii="Arial" w:eastAsia="Times New Roman" w:hAnsi="Arial" w:cs="Arial"/>
                          <w:color w:val="000000"/>
                          <w:sz w:val="17"/>
                          <w:szCs w:val="17"/>
                          <w:lang w:eastAsia="fr-FR"/>
                        </w:rPr>
                      </w:pPr>
                      <w:r w:rsidRPr="007E1500">
                        <w:rPr>
                          <w:rFonts w:ascii="Arial" w:eastAsia="Times New Roman" w:hAnsi="Arial" w:cs="Arial"/>
                          <w:color w:val="000000"/>
                          <w:sz w:val="17"/>
                          <w:szCs w:val="17"/>
                          <w:lang w:eastAsia="fr-FR"/>
                        </w:rPr>
                        <w:t>- Les points que vous questionnez et sur lesquels vous proposez des pistes de réflexions ou de solutions</w:t>
                      </w:r>
                    </w:p>
                    <w:p w14:paraId="2BAE3260" w14:textId="77777777" w:rsidR="007E1500" w:rsidRPr="007E1500" w:rsidRDefault="007E1500" w:rsidP="007E1500">
                      <w:pPr>
                        <w:shd w:val="clear" w:color="auto" w:fill="FFFFFF"/>
                        <w:rPr>
                          <w:rFonts w:ascii="Arial" w:eastAsia="Times New Roman" w:hAnsi="Arial" w:cs="Arial"/>
                          <w:color w:val="000000"/>
                          <w:sz w:val="17"/>
                          <w:szCs w:val="17"/>
                          <w:lang w:eastAsia="fr-FR"/>
                        </w:rPr>
                      </w:pPr>
                      <w:r w:rsidRPr="007E1500">
                        <w:rPr>
                          <w:rFonts w:ascii="Arial" w:eastAsia="Times New Roman" w:hAnsi="Arial" w:cs="Arial"/>
                          <w:color w:val="000000"/>
                          <w:sz w:val="17"/>
                          <w:szCs w:val="17"/>
                          <w:lang w:eastAsia="fr-FR"/>
                        </w:rPr>
                        <w:t xml:space="preserve">- </w:t>
                      </w:r>
                      <w:r>
                        <w:rPr>
                          <w:rFonts w:ascii="Arial" w:eastAsia="Times New Roman" w:hAnsi="Arial" w:cs="Arial"/>
                          <w:color w:val="000000"/>
                          <w:sz w:val="17"/>
                          <w:szCs w:val="17"/>
                          <w:lang w:eastAsia="fr-FR"/>
                        </w:rPr>
                        <w:t>L</w:t>
                      </w:r>
                      <w:r w:rsidRPr="007E1500">
                        <w:rPr>
                          <w:rFonts w:ascii="Arial" w:eastAsia="Times New Roman" w:hAnsi="Arial" w:cs="Arial"/>
                          <w:color w:val="000000"/>
                          <w:sz w:val="17"/>
                          <w:szCs w:val="17"/>
                          <w:lang w:eastAsia="fr-FR"/>
                        </w:rPr>
                        <w:t>es éléments qu</w:t>
                      </w:r>
                      <w:r>
                        <w:rPr>
                          <w:rFonts w:ascii="Arial" w:eastAsia="Times New Roman" w:hAnsi="Arial" w:cs="Arial"/>
                          <w:color w:val="000000"/>
                          <w:sz w:val="17"/>
                          <w:szCs w:val="17"/>
                          <w:lang w:eastAsia="fr-FR"/>
                        </w:rPr>
                        <w:t>i vous manquent.</w:t>
                      </w:r>
                    </w:p>
                    <w:p w14:paraId="54CF4AB1" w14:textId="77777777" w:rsidR="007E1500" w:rsidRPr="007E1500" w:rsidRDefault="007E1500" w:rsidP="007E1500">
                      <w:pPr>
                        <w:shd w:val="clear" w:color="auto" w:fill="FFFFFF"/>
                        <w:rPr>
                          <w:rFonts w:ascii="Arial" w:eastAsia="Times New Roman" w:hAnsi="Arial" w:cs="Arial"/>
                          <w:color w:val="000000"/>
                          <w:sz w:val="17"/>
                          <w:szCs w:val="17"/>
                          <w:lang w:eastAsia="fr-FR"/>
                        </w:rPr>
                      </w:pPr>
                    </w:p>
                    <w:p w14:paraId="2F713C86" w14:textId="77777777" w:rsidR="00494623" w:rsidRDefault="00494623" w:rsidP="00141DE4">
                      <w:pPr>
                        <w:pStyle w:val="ParagrapheCNDP"/>
                        <w:rPr>
                          <w:b/>
                          <w:color w:val="DD442A"/>
                        </w:rPr>
                      </w:pPr>
                    </w:p>
                    <w:p w14:paraId="262B9A74" w14:textId="77777777" w:rsidR="008055F6" w:rsidRDefault="008055F6" w:rsidP="00141DE4">
                      <w:pPr>
                        <w:pStyle w:val="ParagrapheCNDP"/>
                        <w:rPr>
                          <w:b/>
                          <w:color w:val="DD442A"/>
                        </w:rPr>
                      </w:pPr>
                    </w:p>
                    <w:p w14:paraId="71D10956" w14:textId="77777777" w:rsidR="008055F6" w:rsidRDefault="008055F6" w:rsidP="00141DE4">
                      <w:pPr>
                        <w:pStyle w:val="ParagrapheCNDP"/>
                        <w:rPr>
                          <w:b/>
                          <w:color w:val="DD442A"/>
                        </w:rPr>
                      </w:pPr>
                    </w:p>
                    <w:p w14:paraId="7B602718" w14:textId="77777777" w:rsidR="008055F6" w:rsidRDefault="008055F6" w:rsidP="00141DE4">
                      <w:pPr>
                        <w:pStyle w:val="ParagrapheCNDP"/>
                        <w:rPr>
                          <w:b/>
                          <w:color w:val="DD442A"/>
                        </w:rPr>
                      </w:pPr>
                    </w:p>
                    <w:p w14:paraId="32C8B17D" w14:textId="77777777" w:rsidR="008055F6" w:rsidRDefault="008055F6" w:rsidP="00141DE4">
                      <w:pPr>
                        <w:pStyle w:val="ParagrapheCNDP"/>
                        <w:rPr>
                          <w:b/>
                          <w:color w:val="DD442A"/>
                        </w:rPr>
                      </w:pPr>
                    </w:p>
                    <w:p w14:paraId="584DE64B" w14:textId="77777777" w:rsidR="008055F6" w:rsidRDefault="008055F6" w:rsidP="00141DE4">
                      <w:pPr>
                        <w:pStyle w:val="ParagrapheCNDP"/>
                        <w:rPr>
                          <w:b/>
                          <w:color w:val="DD442A"/>
                        </w:rPr>
                      </w:pPr>
                    </w:p>
                    <w:p w14:paraId="3F88BBF0" w14:textId="77777777" w:rsidR="008055F6" w:rsidRDefault="008055F6" w:rsidP="00141DE4">
                      <w:pPr>
                        <w:pStyle w:val="ParagrapheCNDP"/>
                        <w:rPr>
                          <w:b/>
                          <w:color w:val="DD442A"/>
                        </w:rPr>
                      </w:pPr>
                    </w:p>
                    <w:p w14:paraId="7B9EC737" w14:textId="77777777" w:rsidR="008055F6" w:rsidRDefault="008055F6" w:rsidP="00141DE4">
                      <w:pPr>
                        <w:pStyle w:val="ParagrapheCNDP"/>
                        <w:rPr>
                          <w:b/>
                          <w:color w:val="DD442A"/>
                        </w:rPr>
                      </w:pPr>
                    </w:p>
                    <w:p w14:paraId="154D91CD" w14:textId="77777777" w:rsidR="008055F6" w:rsidRDefault="008055F6" w:rsidP="00141DE4">
                      <w:pPr>
                        <w:pStyle w:val="ParagrapheCNDP"/>
                        <w:rPr>
                          <w:b/>
                          <w:color w:val="DD442A"/>
                        </w:rPr>
                      </w:pPr>
                    </w:p>
                    <w:p w14:paraId="5BDF32DF" w14:textId="77777777" w:rsidR="008055F6" w:rsidRDefault="008055F6" w:rsidP="00141DE4">
                      <w:pPr>
                        <w:pStyle w:val="ParagrapheCNDP"/>
                        <w:rPr>
                          <w:b/>
                          <w:color w:val="DD442A"/>
                        </w:rPr>
                      </w:pPr>
                    </w:p>
                    <w:p w14:paraId="1CAF8734" w14:textId="77777777" w:rsidR="008055F6" w:rsidRDefault="008055F6" w:rsidP="00141DE4">
                      <w:pPr>
                        <w:pStyle w:val="ParagrapheCNDP"/>
                        <w:rPr>
                          <w:b/>
                          <w:color w:val="DD442A"/>
                        </w:rPr>
                      </w:pPr>
                    </w:p>
                    <w:p w14:paraId="14E2A8D7" w14:textId="77777777" w:rsidR="008055F6" w:rsidRDefault="008055F6" w:rsidP="00141DE4">
                      <w:pPr>
                        <w:pStyle w:val="ParagrapheCNDP"/>
                        <w:rPr>
                          <w:b/>
                          <w:color w:val="DD442A"/>
                        </w:rPr>
                      </w:pPr>
                    </w:p>
                    <w:p w14:paraId="5673F681" w14:textId="77777777" w:rsidR="008055F6" w:rsidRDefault="008055F6" w:rsidP="00141DE4">
                      <w:pPr>
                        <w:pStyle w:val="ParagrapheCNDP"/>
                        <w:rPr>
                          <w:b/>
                          <w:color w:val="DD442A"/>
                        </w:rPr>
                      </w:pPr>
                    </w:p>
                    <w:p w14:paraId="39C487C2" w14:textId="77777777" w:rsidR="008055F6" w:rsidRDefault="008055F6" w:rsidP="00141DE4">
                      <w:pPr>
                        <w:pStyle w:val="ParagrapheCNDP"/>
                        <w:rPr>
                          <w:b/>
                          <w:color w:val="DD442A"/>
                        </w:rPr>
                      </w:pPr>
                    </w:p>
                    <w:p w14:paraId="4398EF99" w14:textId="77777777" w:rsidR="008055F6" w:rsidRDefault="008055F6" w:rsidP="00141DE4">
                      <w:pPr>
                        <w:pStyle w:val="ParagrapheCNDP"/>
                        <w:rPr>
                          <w:b/>
                          <w:color w:val="DD442A"/>
                        </w:rPr>
                      </w:pPr>
                    </w:p>
                    <w:p w14:paraId="5D2C9D6B" w14:textId="77777777" w:rsidR="008055F6" w:rsidRDefault="008055F6" w:rsidP="00141DE4">
                      <w:pPr>
                        <w:pStyle w:val="ParagrapheCNDP"/>
                        <w:rPr>
                          <w:b/>
                          <w:color w:val="DD442A"/>
                        </w:rPr>
                      </w:pPr>
                    </w:p>
                    <w:p w14:paraId="139FEDBC" w14:textId="77777777" w:rsidR="008055F6" w:rsidRDefault="008055F6" w:rsidP="00141DE4">
                      <w:pPr>
                        <w:pStyle w:val="ParagrapheCNDP"/>
                        <w:rPr>
                          <w:b/>
                          <w:color w:val="DD442A"/>
                        </w:rPr>
                      </w:pPr>
                    </w:p>
                    <w:p w14:paraId="7970134B" w14:textId="77777777" w:rsidR="008055F6" w:rsidRDefault="008055F6" w:rsidP="00141DE4">
                      <w:pPr>
                        <w:pStyle w:val="ParagrapheCNDP"/>
                        <w:rPr>
                          <w:b/>
                          <w:color w:val="DD442A"/>
                        </w:rPr>
                      </w:pPr>
                    </w:p>
                    <w:p w14:paraId="5BA127D2" w14:textId="77777777" w:rsidR="008055F6" w:rsidRDefault="008055F6" w:rsidP="00141DE4">
                      <w:pPr>
                        <w:pStyle w:val="ParagrapheCNDP"/>
                        <w:rPr>
                          <w:b/>
                          <w:color w:val="DD442A"/>
                        </w:rPr>
                      </w:pPr>
                    </w:p>
                    <w:p w14:paraId="50817BA1" w14:textId="77777777" w:rsidR="008055F6" w:rsidRDefault="008055F6" w:rsidP="00141DE4">
                      <w:pPr>
                        <w:pStyle w:val="ParagrapheCNDP"/>
                        <w:rPr>
                          <w:b/>
                          <w:color w:val="DD442A"/>
                        </w:rPr>
                      </w:pPr>
                    </w:p>
                    <w:p w14:paraId="1270AF40" w14:textId="77777777" w:rsidR="008055F6" w:rsidRDefault="008055F6" w:rsidP="00141DE4">
                      <w:pPr>
                        <w:pStyle w:val="ParagrapheCNDP"/>
                        <w:rPr>
                          <w:b/>
                          <w:color w:val="DD442A"/>
                        </w:rPr>
                      </w:pPr>
                    </w:p>
                    <w:p w14:paraId="07FFE2F9" w14:textId="77777777" w:rsidR="008055F6" w:rsidRDefault="008055F6" w:rsidP="00141DE4">
                      <w:pPr>
                        <w:pStyle w:val="ParagrapheCNDP"/>
                        <w:rPr>
                          <w:b/>
                          <w:color w:val="DD442A"/>
                        </w:rPr>
                      </w:pPr>
                    </w:p>
                    <w:p w14:paraId="7EB33130" w14:textId="77777777" w:rsidR="008055F6" w:rsidRDefault="008055F6" w:rsidP="00141DE4">
                      <w:pPr>
                        <w:pStyle w:val="ParagrapheCNDP"/>
                        <w:rPr>
                          <w:b/>
                          <w:color w:val="DD442A"/>
                        </w:rPr>
                      </w:pPr>
                    </w:p>
                    <w:p w14:paraId="3B72EA43" w14:textId="77777777" w:rsidR="008055F6" w:rsidRDefault="008055F6" w:rsidP="00141DE4">
                      <w:pPr>
                        <w:pStyle w:val="ParagrapheCNDP"/>
                        <w:rPr>
                          <w:b/>
                          <w:color w:val="DD442A"/>
                        </w:rPr>
                      </w:pPr>
                    </w:p>
                    <w:p w14:paraId="4291CE80" w14:textId="77777777" w:rsidR="008055F6" w:rsidRDefault="008055F6" w:rsidP="00141DE4">
                      <w:pPr>
                        <w:pStyle w:val="ParagrapheCNDP"/>
                        <w:rPr>
                          <w:b/>
                          <w:color w:val="DD442A"/>
                        </w:rPr>
                      </w:pPr>
                    </w:p>
                    <w:p w14:paraId="6EABED3F" w14:textId="77777777" w:rsidR="008055F6" w:rsidRDefault="008055F6" w:rsidP="00141DE4">
                      <w:pPr>
                        <w:pStyle w:val="ParagrapheCNDP"/>
                        <w:rPr>
                          <w:b/>
                          <w:color w:val="DD442A"/>
                        </w:rPr>
                      </w:pPr>
                    </w:p>
                    <w:p w14:paraId="54B9878A" w14:textId="77777777" w:rsidR="008055F6" w:rsidRDefault="008055F6" w:rsidP="00141DE4">
                      <w:pPr>
                        <w:pStyle w:val="ParagrapheCNDP"/>
                        <w:rPr>
                          <w:b/>
                          <w:color w:val="DD442A"/>
                        </w:rPr>
                      </w:pPr>
                    </w:p>
                    <w:p w14:paraId="6C91AA7F" w14:textId="77777777" w:rsidR="008055F6" w:rsidRDefault="008055F6" w:rsidP="00141DE4">
                      <w:pPr>
                        <w:pStyle w:val="ParagrapheCNDP"/>
                        <w:rPr>
                          <w:b/>
                          <w:color w:val="DD442A"/>
                        </w:rPr>
                      </w:pPr>
                    </w:p>
                    <w:p w14:paraId="2B46C386" w14:textId="77777777" w:rsidR="008055F6" w:rsidRDefault="008055F6" w:rsidP="00141DE4">
                      <w:pPr>
                        <w:pStyle w:val="ParagrapheCNDP"/>
                        <w:rPr>
                          <w:b/>
                          <w:color w:val="DD442A"/>
                        </w:rPr>
                      </w:pPr>
                    </w:p>
                    <w:p w14:paraId="54C7A90C" w14:textId="77777777" w:rsidR="008055F6" w:rsidRDefault="008055F6" w:rsidP="00141DE4">
                      <w:pPr>
                        <w:pStyle w:val="ParagrapheCNDP"/>
                        <w:rPr>
                          <w:b/>
                          <w:color w:val="DD442A"/>
                        </w:rPr>
                      </w:pPr>
                    </w:p>
                    <w:p w14:paraId="0AAD0223" w14:textId="77777777" w:rsidR="008055F6" w:rsidRDefault="008055F6" w:rsidP="00141DE4">
                      <w:pPr>
                        <w:pStyle w:val="ParagrapheCNDP"/>
                        <w:rPr>
                          <w:b/>
                          <w:color w:val="DD442A"/>
                        </w:rPr>
                      </w:pPr>
                    </w:p>
                    <w:p w14:paraId="2A37A4D9" w14:textId="77777777" w:rsidR="008055F6" w:rsidRDefault="008055F6" w:rsidP="00141DE4">
                      <w:pPr>
                        <w:pStyle w:val="ParagrapheCNDP"/>
                        <w:rPr>
                          <w:b/>
                          <w:color w:val="DD442A"/>
                        </w:rPr>
                      </w:pPr>
                    </w:p>
                    <w:p w14:paraId="33BBF226" w14:textId="77777777" w:rsidR="008055F6" w:rsidRDefault="008055F6" w:rsidP="00141DE4">
                      <w:pPr>
                        <w:pStyle w:val="ParagrapheCNDP"/>
                        <w:rPr>
                          <w:b/>
                          <w:color w:val="DD442A"/>
                        </w:rPr>
                      </w:pPr>
                    </w:p>
                    <w:p w14:paraId="4C456310" w14:textId="77777777" w:rsidR="008055F6" w:rsidRDefault="008055F6" w:rsidP="00141DE4">
                      <w:pPr>
                        <w:pStyle w:val="ParagrapheCNDP"/>
                        <w:rPr>
                          <w:b/>
                          <w:color w:val="DD442A"/>
                        </w:rPr>
                      </w:pPr>
                    </w:p>
                    <w:p w14:paraId="1CF62CB0" w14:textId="77777777" w:rsidR="008055F6" w:rsidRDefault="008055F6" w:rsidP="00141DE4">
                      <w:pPr>
                        <w:pStyle w:val="ParagrapheCNDP"/>
                        <w:rPr>
                          <w:b/>
                          <w:color w:val="DD442A"/>
                        </w:rPr>
                      </w:pPr>
                    </w:p>
                    <w:p w14:paraId="2B1D278B" w14:textId="77777777" w:rsidR="008055F6" w:rsidRDefault="008055F6" w:rsidP="00141DE4">
                      <w:pPr>
                        <w:pStyle w:val="ParagrapheCNDP"/>
                        <w:rPr>
                          <w:b/>
                          <w:color w:val="DD442A"/>
                        </w:rPr>
                      </w:pPr>
                    </w:p>
                    <w:p w14:paraId="1882BD8A" w14:textId="77777777" w:rsidR="008055F6" w:rsidRDefault="008055F6" w:rsidP="00141DE4">
                      <w:pPr>
                        <w:pStyle w:val="ParagrapheCNDP"/>
                        <w:rPr>
                          <w:b/>
                          <w:color w:val="DD442A"/>
                        </w:rPr>
                      </w:pPr>
                    </w:p>
                    <w:p w14:paraId="6AAE19E4" w14:textId="77777777" w:rsidR="008055F6" w:rsidRDefault="008055F6" w:rsidP="00141DE4">
                      <w:pPr>
                        <w:pStyle w:val="ParagrapheCNDP"/>
                        <w:rPr>
                          <w:b/>
                          <w:color w:val="DD442A"/>
                        </w:rPr>
                      </w:pPr>
                    </w:p>
                    <w:p w14:paraId="342439F6" w14:textId="77777777" w:rsidR="008055F6" w:rsidRDefault="008055F6" w:rsidP="00141DE4">
                      <w:pPr>
                        <w:pStyle w:val="ParagrapheCNDP"/>
                        <w:rPr>
                          <w:b/>
                          <w:color w:val="DD442A"/>
                        </w:rPr>
                      </w:pPr>
                    </w:p>
                    <w:p w14:paraId="6CD06F0D" w14:textId="77777777" w:rsidR="008055F6" w:rsidRDefault="008055F6" w:rsidP="00141DE4">
                      <w:pPr>
                        <w:pStyle w:val="ParagrapheCNDP"/>
                        <w:rPr>
                          <w:b/>
                          <w:color w:val="DD442A"/>
                        </w:rPr>
                      </w:pPr>
                    </w:p>
                    <w:p w14:paraId="13413A04" w14:textId="77777777" w:rsidR="008055F6" w:rsidRDefault="008055F6" w:rsidP="00141DE4">
                      <w:pPr>
                        <w:pStyle w:val="ParagrapheCNDP"/>
                        <w:rPr>
                          <w:b/>
                          <w:color w:val="DD442A"/>
                        </w:rPr>
                      </w:pPr>
                    </w:p>
                    <w:p w14:paraId="485B5B55" w14:textId="77777777" w:rsidR="008055F6" w:rsidRDefault="008055F6" w:rsidP="00141DE4">
                      <w:pPr>
                        <w:pStyle w:val="ParagrapheCNDP"/>
                        <w:rPr>
                          <w:b/>
                          <w:color w:val="DD442A"/>
                        </w:rPr>
                      </w:pPr>
                    </w:p>
                    <w:p w14:paraId="73CBA856" w14:textId="77777777" w:rsidR="008055F6" w:rsidRDefault="008055F6" w:rsidP="00141DE4">
                      <w:pPr>
                        <w:pStyle w:val="ParagrapheCNDP"/>
                        <w:rPr>
                          <w:b/>
                          <w:color w:val="DD442A"/>
                        </w:rPr>
                      </w:pPr>
                    </w:p>
                    <w:p w14:paraId="6705F0FD" w14:textId="77777777" w:rsidR="008055F6" w:rsidRDefault="008055F6" w:rsidP="00141DE4">
                      <w:pPr>
                        <w:pStyle w:val="ParagrapheCNDP"/>
                        <w:rPr>
                          <w:b/>
                          <w:color w:val="DD442A"/>
                        </w:rPr>
                      </w:pPr>
                    </w:p>
                    <w:p w14:paraId="69FAFC97" w14:textId="77777777" w:rsidR="008055F6" w:rsidRDefault="008055F6" w:rsidP="00141DE4">
                      <w:pPr>
                        <w:pStyle w:val="ParagrapheCNDP"/>
                        <w:rPr>
                          <w:b/>
                          <w:color w:val="DD442A"/>
                        </w:rPr>
                      </w:pPr>
                    </w:p>
                    <w:p w14:paraId="5CB90F29" w14:textId="77777777" w:rsidR="008055F6" w:rsidRDefault="008055F6" w:rsidP="00141DE4">
                      <w:pPr>
                        <w:pStyle w:val="ParagrapheCNDP"/>
                        <w:rPr>
                          <w:b/>
                          <w:color w:val="DD442A"/>
                        </w:rPr>
                      </w:pPr>
                    </w:p>
                    <w:p w14:paraId="42877DB9" w14:textId="77777777" w:rsidR="008055F6" w:rsidRDefault="008055F6" w:rsidP="00141DE4">
                      <w:pPr>
                        <w:pStyle w:val="ParagrapheCNDP"/>
                        <w:rPr>
                          <w:b/>
                          <w:color w:val="DD442A"/>
                        </w:rPr>
                      </w:pPr>
                    </w:p>
                    <w:p w14:paraId="62EEF646" w14:textId="77777777" w:rsidR="008055F6" w:rsidRDefault="008055F6" w:rsidP="00141DE4">
                      <w:pPr>
                        <w:pStyle w:val="ParagrapheCNDP"/>
                        <w:rPr>
                          <w:b/>
                          <w:color w:val="DD442A"/>
                        </w:rPr>
                      </w:pPr>
                    </w:p>
                    <w:p w14:paraId="046AD3FE" w14:textId="77777777" w:rsidR="008055F6" w:rsidRDefault="008055F6" w:rsidP="00141DE4">
                      <w:pPr>
                        <w:pStyle w:val="ParagrapheCNDP"/>
                        <w:rPr>
                          <w:b/>
                          <w:color w:val="DD442A"/>
                        </w:rPr>
                      </w:pPr>
                    </w:p>
                    <w:p w14:paraId="115374B8" w14:textId="77777777" w:rsidR="008055F6" w:rsidRDefault="008055F6" w:rsidP="00141DE4">
                      <w:pPr>
                        <w:pStyle w:val="ParagrapheCNDP"/>
                        <w:rPr>
                          <w:b/>
                          <w:color w:val="DD442A"/>
                        </w:rPr>
                      </w:pPr>
                    </w:p>
                    <w:p w14:paraId="49B16839" w14:textId="77777777" w:rsidR="008055F6" w:rsidRDefault="008055F6" w:rsidP="00141DE4">
                      <w:pPr>
                        <w:pStyle w:val="ParagrapheCNDP"/>
                        <w:rPr>
                          <w:b/>
                          <w:color w:val="DD442A"/>
                        </w:rPr>
                      </w:pPr>
                    </w:p>
                    <w:p w14:paraId="35F82115" w14:textId="77777777" w:rsidR="008055F6" w:rsidRDefault="008055F6" w:rsidP="00141DE4">
                      <w:pPr>
                        <w:pStyle w:val="ParagrapheCNDP"/>
                        <w:rPr>
                          <w:b/>
                          <w:color w:val="DD442A"/>
                        </w:rPr>
                      </w:pPr>
                    </w:p>
                    <w:p w14:paraId="0B19FC52" w14:textId="77777777" w:rsidR="008055F6" w:rsidRDefault="008055F6" w:rsidP="00141DE4">
                      <w:pPr>
                        <w:pStyle w:val="ParagrapheCNDP"/>
                        <w:rPr>
                          <w:b/>
                          <w:color w:val="DD442A"/>
                        </w:rPr>
                      </w:pPr>
                    </w:p>
                    <w:p w14:paraId="7EF19985" w14:textId="77777777" w:rsidR="008055F6" w:rsidRDefault="008055F6" w:rsidP="00141DE4">
                      <w:pPr>
                        <w:pStyle w:val="ParagrapheCNDP"/>
                        <w:rPr>
                          <w:b/>
                          <w:color w:val="DD442A"/>
                        </w:rPr>
                      </w:pPr>
                    </w:p>
                    <w:p w14:paraId="159B8B50" w14:textId="77777777" w:rsidR="008055F6" w:rsidRDefault="008055F6" w:rsidP="00141DE4">
                      <w:pPr>
                        <w:pStyle w:val="ParagrapheCNDP"/>
                        <w:rPr>
                          <w:b/>
                          <w:color w:val="DD442A"/>
                        </w:rPr>
                      </w:pPr>
                    </w:p>
                    <w:p w14:paraId="0B3C499E" w14:textId="77777777" w:rsidR="008055F6" w:rsidRDefault="008055F6" w:rsidP="00141DE4">
                      <w:pPr>
                        <w:pStyle w:val="ParagrapheCNDP"/>
                        <w:rPr>
                          <w:b/>
                          <w:color w:val="DD442A"/>
                        </w:rPr>
                      </w:pPr>
                    </w:p>
                    <w:p w14:paraId="22E0E5CD" w14:textId="77777777" w:rsidR="008055F6" w:rsidRDefault="008055F6" w:rsidP="00141DE4">
                      <w:pPr>
                        <w:pStyle w:val="ParagrapheCNDP"/>
                        <w:rPr>
                          <w:b/>
                          <w:color w:val="DD442A"/>
                        </w:rPr>
                      </w:pPr>
                    </w:p>
                    <w:p w14:paraId="28DCB42E" w14:textId="77777777" w:rsidR="008055F6" w:rsidRDefault="008055F6" w:rsidP="00141DE4">
                      <w:pPr>
                        <w:pStyle w:val="ParagrapheCNDP"/>
                        <w:rPr>
                          <w:b/>
                          <w:color w:val="DD442A"/>
                        </w:rPr>
                      </w:pPr>
                    </w:p>
                    <w:p w14:paraId="35F8FFDC" w14:textId="77777777" w:rsidR="008055F6" w:rsidRDefault="008055F6" w:rsidP="00141DE4">
                      <w:pPr>
                        <w:pStyle w:val="ParagrapheCNDP"/>
                        <w:rPr>
                          <w:b/>
                          <w:color w:val="DD442A"/>
                        </w:rPr>
                      </w:pPr>
                    </w:p>
                    <w:p w14:paraId="2C7C68C6" w14:textId="77777777" w:rsidR="008055F6" w:rsidRDefault="008055F6" w:rsidP="00141DE4">
                      <w:pPr>
                        <w:pStyle w:val="ParagrapheCNDP"/>
                        <w:rPr>
                          <w:b/>
                          <w:color w:val="DD442A"/>
                        </w:rPr>
                      </w:pPr>
                    </w:p>
                    <w:p w14:paraId="3BCC4334" w14:textId="77777777" w:rsidR="008055F6" w:rsidRDefault="008055F6" w:rsidP="00141DE4">
                      <w:pPr>
                        <w:pStyle w:val="ParagrapheCNDP"/>
                        <w:rPr>
                          <w:b/>
                          <w:color w:val="DD442A"/>
                        </w:rPr>
                      </w:pPr>
                    </w:p>
                    <w:p w14:paraId="263B027A" w14:textId="77777777" w:rsidR="008055F6" w:rsidRDefault="008055F6" w:rsidP="00141DE4">
                      <w:pPr>
                        <w:pStyle w:val="ParagrapheCNDP"/>
                        <w:rPr>
                          <w:b/>
                          <w:color w:val="DD442A"/>
                        </w:rPr>
                      </w:pPr>
                    </w:p>
                    <w:p w14:paraId="40DABAF7" w14:textId="77777777" w:rsidR="008055F6" w:rsidRDefault="008055F6" w:rsidP="00141DE4">
                      <w:pPr>
                        <w:pStyle w:val="ParagrapheCNDP"/>
                        <w:rPr>
                          <w:b/>
                          <w:color w:val="DD442A"/>
                        </w:rPr>
                      </w:pPr>
                    </w:p>
                    <w:p w14:paraId="22437BDC" w14:textId="77777777" w:rsidR="008055F6" w:rsidRDefault="008055F6" w:rsidP="00141DE4">
                      <w:pPr>
                        <w:pStyle w:val="ParagrapheCNDP"/>
                        <w:rPr>
                          <w:b/>
                          <w:color w:val="DD442A"/>
                        </w:rPr>
                      </w:pPr>
                    </w:p>
                    <w:p w14:paraId="11F37081" w14:textId="77777777" w:rsidR="008055F6" w:rsidRDefault="008055F6" w:rsidP="00141DE4">
                      <w:pPr>
                        <w:pStyle w:val="ParagrapheCNDP"/>
                        <w:rPr>
                          <w:b/>
                          <w:color w:val="DD442A"/>
                        </w:rPr>
                      </w:pPr>
                    </w:p>
                    <w:p w14:paraId="432FC693" w14:textId="77777777" w:rsidR="008055F6" w:rsidRDefault="008055F6" w:rsidP="00141DE4">
                      <w:pPr>
                        <w:pStyle w:val="ParagrapheCNDP"/>
                        <w:rPr>
                          <w:b/>
                          <w:color w:val="DD442A"/>
                        </w:rPr>
                      </w:pPr>
                    </w:p>
                    <w:p w14:paraId="1AE1DAB5" w14:textId="77777777" w:rsidR="008055F6" w:rsidRDefault="008055F6" w:rsidP="00141DE4">
                      <w:pPr>
                        <w:pStyle w:val="ParagrapheCNDP"/>
                        <w:rPr>
                          <w:b/>
                          <w:color w:val="DD442A"/>
                        </w:rPr>
                      </w:pPr>
                    </w:p>
                    <w:p w14:paraId="65901B68" w14:textId="77777777" w:rsidR="008055F6" w:rsidRDefault="008055F6" w:rsidP="00141DE4">
                      <w:pPr>
                        <w:pStyle w:val="ParagrapheCNDP"/>
                        <w:rPr>
                          <w:b/>
                          <w:color w:val="DD442A"/>
                        </w:rPr>
                      </w:pPr>
                    </w:p>
                    <w:p w14:paraId="647853D3" w14:textId="77777777" w:rsidR="008055F6" w:rsidRDefault="008055F6" w:rsidP="00141DE4">
                      <w:pPr>
                        <w:pStyle w:val="ParagrapheCNDP"/>
                        <w:rPr>
                          <w:b/>
                          <w:color w:val="DD442A"/>
                        </w:rPr>
                      </w:pPr>
                    </w:p>
                    <w:p w14:paraId="7734A6D5" w14:textId="77777777" w:rsidR="008055F6" w:rsidRDefault="008055F6" w:rsidP="00141DE4">
                      <w:pPr>
                        <w:pStyle w:val="ParagrapheCNDP"/>
                        <w:rPr>
                          <w:b/>
                          <w:color w:val="DD442A"/>
                        </w:rPr>
                      </w:pPr>
                    </w:p>
                    <w:p w14:paraId="39F129C6" w14:textId="77777777" w:rsidR="008055F6" w:rsidRDefault="008055F6" w:rsidP="00141DE4">
                      <w:pPr>
                        <w:pStyle w:val="ParagrapheCNDP"/>
                        <w:rPr>
                          <w:b/>
                          <w:color w:val="DD442A"/>
                        </w:rPr>
                      </w:pPr>
                    </w:p>
                    <w:p w14:paraId="73DC5616" w14:textId="77777777" w:rsidR="008055F6" w:rsidRDefault="008055F6" w:rsidP="00141DE4">
                      <w:pPr>
                        <w:pStyle w:val="ParagrapheCNDP"/>
                        <w:rPr>
                          <w:b/>
                          <w:color w:val="DD442A"/>
                        </w:rPr>
                      </w:pPr>
                    </w:p>
                    <w:p w14:paraId="66DF7CEE" w14:textId="77777777" w:rsidR="008055F6" w:rsidRDefault="008055F6" w:rsidP="00141DE4">
                      <w:pPr>
                        <w:pStyle w:val="ParagrapheCNDP"/>
                        <w:rPr>
                          <w:b/>
                          <w:color w:val="DD442A"/>
                        </w:rPr>
                      </w:pPr>
                    </w:p>
                    <w:p w14:paraId="26C8A8BA" w14:textId="77777777" w:rsidR="008055F6" w:rsidRDefault="008055F6" w:rsidP="00141DE4">
                      <w:pPr>
                        <w:pStyle w:val="ParagrapheCNDP"/>
                        <w:rPr>
                          <w:b/>
                          <w:color w:val="DD442A"/>
                        </w:rPr>
                      </w:pPr>
                    </w:p>
                    <w:p w14:paraId="7AFDC17B" w14:textId="77777777" w:rsidR="008055F6" w:rsidRDefault="008055F6" w:rsidP="00141DE4">
                      <w:pPr>
                        <w:pStyle w:val="ParagrapheCNDP"/>
                        <w:rPr>
                          <w:b/>
                          <w:color w:val="DD442A"/>
                        </w:rPr>
                      </w:pPr>
                    </w:p>
                    <w:p w14:paraId="73F48AAF" w14:textId="77777777" w:rsidR="008055F6" w:rsidRDefault="008055F6" w:rsidP="00141DE4">
                      <w:pPr>
                        <w:pStyle w:val="ParagrapheCNDP"/>
                        <w:rPr>
                          <w:b/>
                          <w:color w:val="DD442A"/>
                        </w:rPr>
                      </w:pPr>
                    </w:p>
                    <w:p w14:paraId="07795749" w14:textId="77777777" w:rsidR="008055F6" w:rsidRDefault="008055F6" w:rsidP="00141DE4">
                      <w:pPr>
                        <w:pStyle w:val="ParagrapheCNDP"/>
                        <w:rPr>
                          <w:b/>
                          <w:color w:val="DD442A"/>
                        </w:rPr>
                      </w:pPr>
                    </w:p>
                    <w:p w14:paraId="55163ACC" w14:textId="77777777" w:rsidR="008055F6" w:rsidRDefault="008055F6" w:rsidP="00141DE4">
                      <w:pPr>
                        <w:pStyle w:val="ParagrapheCNDP"/>
                        <w:rPr>
                          <w:b/>
                          <w:color w:val="DD442A"/>
                        </w:rPr>
                      </w:pPr>
                    </w:p>
                    <w:p w14:paraId="50DA958D" w14:textId="77777777" w:rsidR="008055F6" w:rsidRDefault="008055F6" w:rsidP="00141DE4">
                      <w:pPr>
                        <w:pStyle w:val="ParagrapheCNDP"/>
                        <w:rPr>
                          <w:b/>
                          <w:color w:val="DD442A"/>
                        </w:rPr>
                      </w:pPr>
                    </w:p>
                    <w:p w14:paraId="6CA81C36" w14:textId="77777777" w:rsidR="008055F6" w:rsidRDefault="008055F6" w:rsidP="00141DE4">
                      <w:pPr>
                        <w:pStyle w:val="ParagrapheCNDP"/>
                        <w:rPr>
                          <w:b/>
                          <w:color w:val="DD442A"/>
                        </w:rPr>
                      </w:pPr>
                    </w:p>
                    <w:p w14:paraId="084F233B" w14:textId="77777777" w:rsidR="008055F6" w:rsidRDefault="008055F6" w:rsidP="00141DE4">
                      <w:pPr>
                        <w:pStyle w:val="ParagrapheCNDP"/>
                        <w:rPr>
                          <w:b/>
                          <w:color w:val="DD442A"/>
                        </w:rPr>
                      </w:pPr>
                    </w:p>
                    <w:p w14:paraId="5F073937" w14:textId="77777777" w:rsidR="008055F6" w:rsidRDefault="008055F6" w:rsidP="00141DE4">
                      <w:pPr>
                        <w:pStyle w:val="ParagrapheCNDP"/>
                        <w:rPr>
                          <w:b/>
                          <w:color w:val="DD442A"/>
                        </w:rPr>
                      </w:pPr>
                    </w:p>
                    <w:p w14:paraId="332AE852" w14:textId="77777777" w:rsidR="008055F6" w:rsidRDefault="008055F6" w:rsidP="00141DE4">
                      <w:pPr>
                        <w:pStyle w:val="ParagrapheCNDP"/>
                        <w:rPr>
                          <w:b/>
                          <w:color w:val="DD442A"/>
                        </w:rPr>
                      </w:pPr>
                    </w:p>
                    <w:p w14:paraId="101F5680" w14:textId="77777777" w:rsidR="008055F6" w:rsidRDefault="008055F6" w:rsidP="00141DE4">
                      <w:pPr>
                        <w:pStyle w:val="ParagrapheCNDP"/>
                        <w:rPr>
                          <w:b/>
                          <w:color w:val="DD442A"/>
                        </w:rPr>
                      </w:pPr>
                    </w:p>
                    <w:p w14:paraId="1D4635A2" w14:textId="77777777" w:rsidR="008055F6" w:rsidRDefault="008055F6" w:rsidP="00141DE4">
                      <w:pPr>
                        <w:pStyle w:val="ParagrapheCNDP"/>
                        <w:rPr>
                          <w:b/>
                          <w:color w:val="DD442A"/>
                        </w:rPr>
                      </w:pPr>
                    </w:p>
                    <w:p w14:paraId="2984461E" w14:textId="77777777" w:rsidR="008055F6" w:rsidRDefault="008055F6" w:rsidP="00141DE4">
                      <w:pPr>
                        <w:pStyle w:val="ParagrapheCNDP"/>
                        <w:rPr>
                          <w:b/>
                          <w:color w:val="DD442A"/>
                        </w:rPr>
                      </w:pPr>
                    </w:p>
                    <w:p w14:paraId="5282C490" w14:textId="77777777" w:rsidR="008055F6" w:rsidRDefault="008055F6" w:rsidP="00141DE4">
                      <w:pPr>
                        <w:pStyle w:val="ParagrapheCNDP"/>
                        <w:rPr>
                          <w:b/>
                          <w:color w:val="DD442A"/>
                        </w:rPr>
                      </w:pPr>
                    </w:p>
                    <w:p w14:paraId="7DBBB614" w14:textId="77777777" w:rsidR="008055F6" w:rsidRDefault="008055F6" w:rsidP="00141DE4">
                      <w:pPr>
                        <w:pStyle w:val="ParagrapheCNDP"/>
                        <w:rPr>
                          <w:b/>
                          <w:color w:val="DD442A"/>
                        </w:rPr>
                      </w:pPr>
                    </w:p>
                    <w:p w14:paraId="25452171" w14:textId="77777777" w:rsidR="008055F6" w:rsidRDefault="008055F6" w:rsidP="00141DE4">
                      <w:pPr>
                        <w:pStyle w:val="ParagrapheCNDP"/>
                        <w:rPr>
                          <w:b/>
                          <w:color w:val="DD442A"/>
                        </w:rPr>
                      </w:pPr>
                    </w:p>
                    <w:p w14:paraId="6820AF69" w14:textId="77777777" w:rsidR="008055F6" w:rsidRDefault="008055F6" w:rsidP="00141DE4">
                      <w:pPr>
                        <w:pStyle w:val="ParagrapheCNDP"/>
                        <w:rPr>
                          <w:b/>
                          <w:color w:val="DD442A"/>
                        </w:rPr>
                      </w:pPr>
                    </w:p>
                    <w:p w14:paraId="48F6344C" w14:textId="77777777" w:rsidR="008055F6" w:rsidRDefault="008055F6" w:rsidP="00141DE4">
                      <w:pPr>
                        <w:pStyle w:val="ParagrapheCNDP"/>
                        <w:rPr>
                          <w:b/>
                          <w:color w:val="DD442A"/>
                        </w:rPr>
                      </w:pPr>
                    </w:p>
                    <w:p w14:paraId="284129B1" w14:textId="77777777" w:rsidR="008055F6" w:rsidRDefault="008055F6" w:rsidP="00141DE4">
                      <w:pPr>
                        <w:pStyle w:val="ParagrapheCNDP"/>
                        <w:rPr>
                          <w:b/>
                          <w:color w:val="DD442A"/>
                        </w:rPr>
                      </w:pPr>
                    </w:p>
                    <w:p w14:paraId="66E93C39" w14:textId="77777777" w:rsidR="008055F6" w:rsidRDefault="008055F6" w:rsidP="00141DE4">
                      <w:pPr>
                        <w:pStyle w:val="ParagrapheCNDP"/>
                        <w:rPr>
                          <w:b/>
                          <w:color w:val="DD442A"/>
                        </w:rPr>
                      </w:pPr>
                    </w:p>
                    <w:p w14:paraId="1CB83724" w14:textId="77777777" w:rsidR="008055F6" w:rsidRDefault="008055F6" w:rsidP="00141DE4">
                      <w:pPr>
                        <w:pStyle w:val="ParagrapheCNDP"/>
                        <w:rPr>
                          <w:b/>
                          <w:color w:val="DD442A"/>
                        </w:rPr>
                      </w:pPr>
                    </w:p>
                    <w:p w14:paraId="62283126" w14:textId="77777777" w:rsidR="008055F6" w:rsidRDefault="008055F6" w:rsidP="00141DE4">
                      <w:pPr>
                        <w:pStyle w:val="ParagrapheCNDP"/>
                        <w:rPr>
                          <w:b/>
                          <w:color w:val="DD442A"/>
                        </w:rPr>
                      </w:pPr>
                    </w:p>
                    <w:p w14:paraId="3AF26D2D" w14:textId="77777777" w:rsidR="008055F6" w:rsidRDefault="008055F6" w:rsidP="00141DE4">
                      <w:pPr>
                        <w:pStyle w:val="ParagrapheCNDP"/>
                        <w:rPr>
                          <w:b/>
                          <w:color w:val="DD442A"/>
                        </w:rPr>
                      </w:pPr>
                    </w:p>
                    <w:p w14:paraId="0153202F" w14:textId="77777777" w:rsidR="008055F6" w:rsidRDefault="008055F6" w:rsidP="00141DE4">
                      <w:pPr>
                        <w:pStyle w:val="ParagrapheCNDP"/>
                        <w:rPr>
                          <w:b/>
                          <w:color w:val="DD442A"/>
                        </w:rPr>
                      </w:pPr>
                    </w:p>
                    <w:p w14:paraId="6D064D77" w14:textId="77777777" w:rsidR="008055F6" w:rsidRDefault="008055F6" w:rsidP="00141DE4">
                      <w:pPr>
                        <w:pStyle w:val="ParagrapheCNDP"/>
                        <w:rPr>
                          <w:b/>
                          <w:color w:val="DD442A"/>
                        </w:rPr>
                      </w:pPr>
                    </w:p>
                    <w:p w14:paraId="25D6B662" w14:textId="77777777" w:rsidR="008055F6" w:rsidRDefault="008055F6" w:rsidP="00141DE4">
                      <w:pPr>
                        <w:pStyle w:val="ParagrapheCNDP"/>
                        <w:rPr>
                          <w:b/>
                          <w:color w:val="DD442A"/>
                        </w:rPr>
                      </w:pPr>
                    </w:p>
                    <w:p w14:paraId="391F9F0D" w14:textId="77777777" w:rsidR="008055F6" w:rsidRDefault="008055F6" w:rsidP="00141DE4">
                      <w:pPr>
                        <w:pStyle w:val="ParagrapheCNDP"/>
                        <w:rPr>
                          <w:b/>
                          <w:color w:val="DD442A"/>
                        </w:rPr>
                      </w:pPr>
                    </w:p>
                    <w:p w14:paraId="0D257A36" w14:textId="77777777" w:rsidR="008055F6" w:rsidRDefault="008055F6" w:rsidP="00141DE4">
                      <w:pPr>
                        <w:pStyle w:val="ParagrapheCNDP"/>
                        <w:rPr>
                          <w:b/>
                          <w:color w:val="DD442A"/>
                        </w:rPr>
                      </w:pPr>
                    </w:p>
                    <w:p w14:paraId="71CE1DD7" w14:textId="77777777" w:rsidR="008055F6" w:rsidRDefault="008055F6" w:rsidP="00141DE4">
                      <w:pPr>
                        <w:pStyle w:val="ParagrapheCNDP"/>
                        <w:rPr>
                          <w:b/>
                          <w:color w:val="DD442A"/>
                        </w:rPr>
                      </w:pPr>
                    </w:p>
                    <w:p w14:paraId="0B5BB21A" w14:textId="77777777" w:rsidR="008055F6" w:rsidRDefault="008055F6" w:rsidP="00141DE4">
                      <w:pPr>
                        <w:pStyle w:val="ParagrapheCNDP"/>
                        <w:rPr>
                          <w:b/>
                          <w:color w:val="DD442A"/>
                        </w:rPr>
                      </w:pPr>
                    </w:p>
                    <w:p w14:paraId="57CC3FA0" w14:textId="77777777" w:rsidR="008055F6" w:rsidRDefault="008055F6" w:rsidP="00141DE4">
                      <w:pPr>
                        <w:pStyle w:val="ParagrapheCNDP"/>
                        <w:rPr>
                          <w:b/>
                          <w:color w:val="DD442A"/>
                        </w:rPr>
                      </w:pPr>
                    </w:p>
                    <w:p w14:paraId="51B1AF19" w14:textId="77777777" w:rsidR="008055F6" w:rsidRDefault="008055F6" w:rsidP="00141DE4">
                      <w:pPr>
                        <w:pStyle w:val="ParagrapheCNDP"/>
                        <w:rPr>
                          <w:b/>
                          <w:color w:val="DD442A"/>
                        </w:rPr>
                      </w:pPr>
                    </w:p>
                    <w:p w14:paraId="289720FC" w14:textId="77777777" w:rsidR="008055F6" w:rsidRDefault="008055F6" w:rsidP="00141DE4">
                      <w:pPr>
                        <w:pStyle w:val="ParagrapheCNDP"/>
                        <w:rPr>
                          <w:b/>
                          <w:color w:val="DD442A"/>
                        </w:rPr>
                      </w:pPr>
                    </w:p>
                    <w:p w14:paraId="48D9214A" w14:textId="77777777" w:rsidR="008055F6" w:rsidRDefault="008055F6" w:rsidP="00141DE4">
                      <w:pPr>
                        <w:pStyle w:val="ParagrapheCNDP"/>
                        <w:rPr>
                          <w:b/>
                          <w:color w:val="DD442A"/>
                        </w:rPr>
                      </w:pPr>
                    </w:p>
                    <w:p w14:paraId="4CDEE122" w14:textId="77777777" w:rsidR="008055F6" w:rsidRDefault="008055F6" w:rsidP="00141DE4">
                      <w:pPr>
                        <w:pStyle w:val="ParagrapheCNDP"/>
                        <w:rPr>
                          <w:b/>
                          <w:color w:val="DD442A"/>
                        </w:rPr>
                      </w:pPr>
                    </w:p>
                    <w:p w14:paraId="1D6FB99C" w14:textId="77777777" w:rsidR="008055F6" w:rsidRDefault="008055F6" w:rsidP="00141DE4">
                      <w:pPr>
                        <w:pStyle w:val="ParagrapheCNDP"/>
                        <w:rPr>
                          <w:b/>
                          <w:color w:val="DD442A"/>
                        </w:rPr>
                      </w:pPr>
                    </w:p>
                    <w:p w14:paraId="62304A7F" w14:textId="77777777" w:rsidR="008055F6" w:rsidRDefault="008055F6" w:rsidP="00141DE4">
                      <w:pPr>
                        <w:pStyle w:val="ParagrapheCNDP"/>
                        <w:rPr>
                          <w:b/>
                          <w:color w:val="DD442A"/>
                        </w:rPr>
                      </w:pPr>
                    </w:p>
                    <w:p w14:paraId="71A6C625" w14:textId="77777777" w:rsidR="008055F6" w:rsidRDefault="008055F6" w:rsidP="00141DE4">
                      <w:pPr>
                        <w:pStyle w:val="ParagrapheCNDP"/>
                        <w:rPr>
                          <w:b/>
                          <w:color w:val="DD442A"/>
                        </w:rPr>
                      </w:pPr>
                    </w:p>
                    <w:p w14:paraId="260C7BBE" w14:textId="77777777" w:rsidR="008055F6" w:rsidRDefault="008055F6" w:rsidP="00141DE4">
                      <w:pPr>
                        <w:pStyle w:val="ParagrapheCNDP"/>
                        <w:rPr>
                          <w:b/>
                          <w:color w:val="DD442A"/>
                        </w:rPr>
                      </w:pPr>
                    </w:p>
                    <w:p w14:paraId="47F3FD11" w14:textId="77777777" w:rsidR="008055F6" w:rsidRDefault="008055F6" w:rsidP="00141DE4">
                      <w:pPr>
                        <w:pStyle w:val="ParagrapheCNDP"/>
                        <w:rPr>
                          <w:b/>
                          <w:color w:val="DD442A"/>
                        </w:rPr>
                      </w:pPr>
                    </w:p>
                    <w:p w14:paraId="7640553B" w14:textId="77777777" w:rsidR="008055F6" w:rsidRDefault="008055F6" w:rsidP="00141DE4">
                      <w:pPr>
                        <w:pStyle w:val="ParagrapheCNDP"/>
                        <w:rPr>
                          <w:b/>
                          <w:color w:val="DD442A"/>
                        </w:rPr>
                      </w:pPr>
                    </w:p>
                    <w:p w14:paraId="1D12B365" w14:textId="77777777" w:rsidR="008055F6" w:rsidRDefault="008055F6" w:rsidP="00141DE4">
                      <w:pPr>
                        <w:pStyle w:val="ParagrapheCNDP"/>
                        <w:rPr>
                          <w:b/>
                          <w:color w:val="DD442A"/>
                        </w:rPr>
                      </w:pPr>
                    </w:p>
                    <w:p w14:paraId="7178E003" w14:textId="77777777" w:rsidR="008055F6" w:rsidRDefault="008055F6" w:rsidP="00141DE4">
                      <w:pPr>
                        <w:pStyle w:val="ParagrapheCNDP"/>
                        <w:rPr>
                          <w:b/>
                          <w:color w:val="DD442A"/>
                        </w:rPr>
                      </w:pPr>
                    </w:p>
                    <w:p w14:paraId="4536C761" w14:textId="77777777" w:rsidR="008055F6" w:rsidRDefault="008055F6" w:rsidP="00141DE4">
                      <w:pPr>
                        <w:pStyle w:val="ParagrapheCNDP"/>
                        <w:rPr>
                          <w:b/>
                          <w:color w:val="DD442A"/>
                        </w:rPr>
                      </w:pPr>
                    </w:p>
                    <w:p w14:paraId="618BAA7B" w14:textId="77777777" w:rsidR="008055F6" w:rsidRDefault="008055F6" w:rsidP="00141DE4">
                      <w:pPr>
                        <w:pStyle w:val="ParagrapheCNDP"/>
                        <w:rPr>
                          <w:b/>
                          <w:color w:val="DD442A"/>
                        </w:rPr>
                      </w:pPr>
                    </w:p>
                    <w:p w14:paraId="46180D25" w14:textId="77777777" w:rsidR="008055F6" w:rsidRDefault="008055F6" w:rsidP="00141DE4">
                      <w:pPr>
                        <w:pStyle w:val="ParagrapheCNDP"/>
                        <w:rPr>
                          <w:b/>
                          <w:color w:val="DD442A"/>
                        </w:rPr>
                      </w:pPr>
                    </w:p>
                    <w:p w14:paraId="23BD23D4" w14:textId="77777777" w:rsidR="008055F6" w:rsidRDefault="008055F6" w:rsidP="00141DE4">
                      <w:pPr>
                        <w:pStyle w:val="ParagrapheCNDP"/>
                        <w:rPr>
                          <w:b/>
                          <w:color w:val="DD442A"/>
                        </w:rPr>
                      </w:pPr>
                    </w:p>
                    <w:p w14:paraId="2A143842" w14:textId="77777777" w:rsidR="008055F6" w:rsidRDefault="008055F6" w:rsidP="00141DE4">
                      <w:pPr>
                        <w:pStyle w:val="ParagrapheCNDP"/>
                        <w:rPr>
                          <w:b/>
                          <w:color w:val="DD442A"/>
                        </w:rPr>
                      </w:pPr>
                    </w:p>
                    <w:p w14:paraId="64BF1750" w14:textId="77777777" w:rsidR="008055F6" w:rsidRDefault="008055F6" w:rsidP="00141DE4">
                      <w:pPr>
                        <w:pStyle w:val="ParagrapheCNDP"/>
                        <w:rPr>
                          <w:b/>
                          <w:color w:val="DD442A"/>
                        </w:rPr>
                      </w:pPr>
                    </w:p>
                    <w:p w14:paraId="11EE4204" w14:textId="77777777" w:rsidR="008055F6" w:rsidRDefault="008055F6" w:rsidP="00141DE4">
                      <w:pPr>
                        <w:pStyle w:val="ParagrapheCNDP"/>
                        <w:rPr>
                          <w:b/>
                          <w:color w:val="DD442A"/>
                        </w:rPr>
                      </w:pPr>
                    </w:p>
                    <w:p w14:paraId="7C6740C8" w14:textId="77777777" w:rsidR="008055F6" w:rsidRDefault="008055F6" w:rsidP="00141DE4">
                      <w:pPr>
                        <w:pStyle w:val="ParagrapheCNDP"/>
                        <w:rPr>
                          <w:b/>
                          <w:color w:val="DD442A"/>
                        </w:rPr>
                      </w:pPr>
                    </w:p>
                    <w:p w14:paraId="202D34BD" w14:textId="77777777" w:rsidR="008055F6" w:rsidRDefault="008055F6" w:rsidP="00141DE4">
                      <w:pPr>
                        <w:pStyle w:val="ParagrapheCNDP"/>
                        <w:rPr>
                          <w:b/>
                          <w:color w:val="DD442A"/>
                        </w:rPr>
                      </w:pPr>
                    </w:p>
                    <w:p w14:paraId="014D08B6" w14:textId="77777777" w:rsidR="008055F6" w:rsidRDefault="008055F6" w:rsidP="00141DE4">
                      <w:pPr>
                        <w:pStyle w:val="ParagrapheCNDP"/>
                        <w:rPr>
                          <w:b/>
                          <w:color w:val="DD442A"/>
                        </w:rPr>
                      </w:pPr>
                    </w:p>
                    <w:p w14:paraId="0353DDA0" w14:textId="77777777" w:rsidR="008055F6" w:rsidRDefault="008055F6" w:rsidP="00141DE4">
                      <w:pPr>
                        <w:pStyle w:val="ParagrapheCNDP"/>
                        <w:rPr>
                          <w:b/>
                          <w:color w:val="DD442A"/>
                        </w:rPr>
                      </w:pPr>
                    </w:p>
                    <w:p w14:paraId="4369FCBF" w14:textId="77777777" w:rsidR="008055F6" w:rsidRDefault="008055F6" w:rsidP="00141DE4">
                      <w:pPr>
                        <w:pStyle w:val="ParagrapheCNDP"/>
                        <w:rPr>
                          <w:b/>
                          <w:color w:val="DD442A"/>
                        </w:rPr>
                      </w:pPr>
                    </w:p>
                    <w:p w14:paraId="54120483" w14:textId="77777777" w:rsidR="008055F6" w:rsidRDefault="008055F6" w:rsidP="00141DE4">
                      <w:pPr>
                        <w:pStyle w:val="ParagrapheCNDP"/>
                        <w:rPr>
                          <w:b/>
                          <w:color w:val="DD442A"/>
                        </w:rPr>
                      </w:pPr>
                    </w:p>
                    <w:p w14:paraId="5243EE01" w14:textId="77777777" w:rsidR="008055F6" w:rsidRDefault="008055F6" w:rsidP="00141DE4">
                      <w:pPr>
                        <w:pStyle w:val="ParagrapheCNDP"/>
                        <w:rPr>
                          <w:b/>
                          <w:color w:val="DD442A"/>
                        </w:rPr>
                      </w:pPr>
                    </w:p>
                    <w:p w14:paraId="130E8318" w14:textId="77777777" w:rsidR="008055F6" w:rsidRDefault="008055F6" w:rsidP="00141DE4">
                      <w:pPr>
                        <w:pStyle w:val="ParagrapheCNDP"/>
                        <w:rPr>
                          <w:b/>
                          <w:color w:val="DD442A"/>
                        </w:rPr>
                      </w:pPr>
                    </w:p>
                    <w:p w14:paraId="2EC7E452" w14:textId="77777777" w:rsidR="008055F6" w:rsidRDefault="008055F6" w:rsidP="00141DE4">
                      <w:pPr>
                        <w:pStyle w:val="ParagrapheCNDP"/>
                        <w:rPr>
                          <w:b/>
                          <w:color w:val="DD442A"/>
                        </w:rPr>
                      </w:pPr>
                    </w:p>
                    <w:p w14:paraId="458EE4E5" w14:textId="77777777" w:rsidR="008055F6" w:rsidRDefault="008055F6" w:rsidP="00141DE4">
                      <w:pPr>
                        <w:pStyle w:val="ParagrapheCNDP"/>
                        <w:rPr>
                          <w:b/>
                          <w:color w:val="DD442A"/>
                        </w:rPr>
                      </w:pPr>
                    </w:p>
                    <w:p w14:paraId="15F00D7F" w14:textId="77777777" w:rsidR="008055F6" w:rsidRDefault="008055F6" w:rsidP="00141DE4">
                      <w:pPr>
                        <w:pStyle w:val="ParagrapheCNDP"/>
                        <w:rPr>
                          <w:b/>
                          <w:color w:val="DD442A"/>
                        </w:rPr>
                      </w:pPr>
                    </w:p>
                    <w:p w14:paraId="35426E9F" w14:textId="77777777" w:rsidR="008055F6" w:rsidRDefault="008055F6" w:rsidP="00141DE4">
                      <w:pPr>
                        <w:pStyle w:val="ParagrapheCNDP"/>
                        <w:rPr>
                          <w:b/>
                          <w:color w:val="DD442A"/>
                        </w:rPr>
                      </w:pPr>
                    </w:p>
                    <w:p w14:paraId="509A870D" w14:textId="77777777" w:rsidR="008055F6" w:rsidRDefault="008055F6" w:rsidP="00141DE4">
                      <w:pPr>
                        <w:pStyle w:val="ParagrapheCNDP"/>
                        <w:rPr>
                          <w:b/>
                          <w:color w:val="DD442A"/>
                        </w:rPr>
                      </w:pPr>
                    </w:p>
                    <w:p w14:paraId="533BEDE4" w14:textId="77777777" w:rsidR="008055F6" w:rsidRDefault="008055F6" w:rsidP="00141DE4">
                      <w:pPr>
                        <w:pStyle w:val="ParagrapheCNDP"/>
                        <w:rPr>
                          <w:b/>
                          <w:color w:val="DD442A"/>
                        </w:rPr>
                      </w:pPr>
                    </w:p>
                    <w:p w14:paraId="3D221A72" w14:textId="77777777" w:rsidR="008055F6" w:rsidRDefault="008055F6" w:rsidP="00141DE4">
                      <w:pPr>
                        <w:pStyle w:val="ParagrapheCNDP"/>
                        <w:rPr>
                          <w:b/>
                          <w:color w:val="DD442A"/>
                        </w:rPr>
                      </w:pPr>
                    </w:p>
                    <w:p w14:paraId="605D605A" w14:textId="77777777" w:rsidR="008055F6" w:rsidRDefault="008055F6" w:rsidP="00141DE4">
                      <w:pPr>
                        <w:pStyle w:val="ParagrapheCNDP"/>
                        <w:rPr>
                          <w:b/>
                          <w:color w:val="DD442A"/>
                        </w:rPr>
                      </w:pPr>
                    </w:p>
                    <w:p w14:paraId="79464DD5" w14:textId="77777777" w:rsidR="008055F6" w:rsidRDefault="008055F6" w:rsidP="00141DE4">
                      <w:pPr>
                        <w:pStyle w:val="ParagrapheCNDP"/>
                        <w:rPr>
                          <w:b/>
                          <w:color w:val="DD442A"/>
                        </w:rPr>
                      </w:pPr>
                    </w:p>
                    <w:p w14:paraId="1924EF39" w14:textId="77777777" w:rsidR="008055F6" w:rsidRDefault="008055F6" w:rsidP="00141DE4">
                      <w:pPr>
                        <w:pStyle w:val="ParagrapheCNDP"/>
                        <w:rPr>
                          <w:b/>
                          <w:color w:val="DD442A"/>
                        </w:rPr>
                      </w:pPr>
                    </w:p>
                    <w:p w14:paraId="38FA2783" w14:textId="77777777" w:rsidR="008055F6" w:rsidRDefault="008055F6" w:rsidP="00141DE4">
                      <w:pPr>
                        <w:pStyle w:val="ParagrapheCNDP"/>
                        <w:rPr>
                          <w:b/>
                          <w:color w:val="DD442A"/>
                        </w:rPr>
                      </w:pPr>
                    </w:p>
                    <w:p w14:paraId="6FCAA334" w14:textId="77777777" w:rsidR="008055F6" w:rsidRDefault="008055F6" w:rsidP="00141DE4">
                      <w:pPr>
                        <w:pStyle w:val="ParagrapheCNDP"/>
                        <w:rPr>
                          <w:b/>
                          <w:color w:val="DD442A"/>
                        </w:rPr>
                      </w:pPr>
                    </w:p>
                    <w:p w14:paraId="4BE40132" w14:textId="77777777" w:rsidR="008055F6" w:rsidRDefault="008055F6" w:rsidP="00141DE4">
                      <w:pPr>
                        <w:pStyle w:val="ParagrapheCNDP"/>
                        <w:rPr>
                          <w:b/>
                          <w:color w:val="DD442A"/>
                        </w:rPr>
                      </w:pPr>
                    </w:p>
                    <w:p w14:paraId="050EA605" w14:textId="77777777" w:rsidR="008055F6" w:rsidRDefault="008055F6" w:rsidP="00141DE4">
                      <w:pPr>
                        <w:pStyle w:val="ParagrapheCNDP"/>
                        <w:rPr>
                          <w:b/>
                          <w:color w:val="DD442A"/>
                        </w:rPr>
                      </w:pPr>
                    </w:p>
                    <w:p w14:paraId="1E03D2E7" w14:textId="77777777" w:rsidR="008055F6" w:rsidRDefault="008055F6" w:rsidP="00141DE4">
                      <w:pPr>
                        <w:pStyle w:val="ParagrapheCNDP"/>
                        <w:rPr>
                          <w:b/>
                          <w:color w:val="DD442A"/>
                        </w:rPr>
                      </w:pPr>
                    </w:p>
                    <w:p w14:paraId="13BEAD88" w14:textId="77777777" w:rsidR="008055F6" w:rsidRDefault="008055F6" w:rsidP="00141DE4">
                      <w:pPr>
                        <w:pStyle w:val="ParagrapheCNDP"/>
                        <w:rPr>
                          <w:b/>
                          <w:color w:val="DD442A"/>
                        </w:rPr>
                      </w:pPr>
                    </w:p>
                    <w:p w14:paraId="1513E412" w14:textId="77777777" w:rsidR="008055F6" w:rsidRDefault="008055F6" w:rsidP="00141DE4">
                      <w:pPr>
                        <w:pStyle w:val="ParagrapheCNDP"/>
                        <w:rPr>
                          <w:b/>
                          <w:color w:val="DD442A"/>
                        </w:rPr>
                      </w:pPr>
                    </w:p>
                    <w:p w14:paraId="372139B7" w14:textId="77777777" w:rsidR="008055F6" w:rsidRDefault="008055F6" w:rsidP="00141DE4">
                      <w:pPr>
                        <w:pStyle w:val="ParagrapheCNDP"/>
                        <w:rPr>
                          <w:b/>
                          <w:color w:val="DD442A"/>
                        </w:rPr>
                      </w:pPr>
                    </w:p>
                    <w:p w14:paraId="10AFFDA5" w14:textId="77777777" w:rsidR="008055F6" w:rsidRDefault="008055F6" w:rsidP="00141DE4">
                      <w:pPr>
                        <w:pStyle w:val="ParagrapheCNDP"/>
                        <w:rPr>
                          <w:b/>
                          <w:color w:val="DD442A"/>
                        </w:rPr>
                      </w:pPr>
                    </w:p>
                    <w:p w14:paraId="4AA26674" w14:textId="77777777" w:rsidR="008055F6" w:rsidRDefault="008055F6" w:rsidP="00141DE4">
                      <w:pPr>
                        <w:pStyle w:val="ParagrapheCNDP"/>
                        <w:rPr>
                          <w:b/>
                          <w:color w:val="DD442A"/>
                        </w:rPr>
                      </w:pPr>
                    </w:p>
                    <w:p w14:paraId="53413CDE" w14:textId="77777777" w:rsidR="008055F6" w:rsidRDefault="008055F6" w:rsidP="00141DE4">
                      <w:pPr>
                        <w:pStyle w:val="ParagrapheCNDP"/>
                        <w:rPr>
                          <w:b/>
                          <w:color w:val="DD442A"/>
                        </w:rPr>
                      </w:pPr>
                    </w:p>
                    <w:p w14:paraId="08C8EA7E" w14:textId="77777777" w:rsidR="008055F6" w:rsidRDefault="008055F6" w:rsidP="00141DE4">
                      <w:pPr>
                        <w:pStyle w:val="ParagrapheCNDP"/>
                        <w:rPr>
                          <w:b/>
                          <w:color w:val="DD442A"/>
                        </w:rPr>
                      </w:pPr>
                    </w:p>
                    <w:p w14:paraId="1ED88F16" w14:textId="77777777" w:rsidR="008055F6" w:rsidRDefault="008055F6" w:rsidP="00141DE4">
                      <w:pPr>
                        <w:pStyle w:val="ParagrapheCNDP"/>
                        <w:rPr>
                          <w:b/>
                          <w:color w:val="DD442A"/>
                        </w:rPr>
                      </w:pPr>
                    </w:p>
                    <w:p w14:paraId="74F5F204" w14:textId="77777777" w:rsidR="008055F6" w:rsidRDefault="008055F6" w:rsidP="00141DE4">
                      <w:pPr>
                        <w:pStyle w:val="ParagrapheCNDP"/>
                        <w:rPr>
                          <w:b/>
                          <w:color w:val="DD442A"/>
                        </w:rPr>
                      </w:pPr>
                    </w:p>
                    <w:p w14:paraId="1A52780B" w14:textId="77777777" w:rsidR="008055F6" w:rsidRDefault="008055F6" w:rsidP="00141DE4">
                      <w:pPr>
                        <w:pStyle w:val="ParagrapheCNDP"/>
                        <w:rPr>
                          <w:b/>
                          <w:color w:val="DD442A"/>
                        </w:rPr>
                      </w:pPr>
                    </w:p>
                    <w:p w14:paraId="68D409BF" w14:textId="77777777" w:rsidR="008055F6" w:rsidRDefault="008055F6" w:rsidP="00141DE4">
                      <w:pPr>
                        <w:pStyle w:val="ParagrapheCNDP"/>
                        <w:rPr>
                          <w:b/>
                          <w:color w:val="DD442A"/>
                        </w:rPr>
                      </w:pPr>
                    </w:p>
                    <w:p w14:paraId="2986D6BB" w14:textId="77777777" w:rsidR="008055F6" w:rsidRDefault="008055F6" w:rsidP="00141DE4">
                      <w:pPr>
                        <w:pStyle w:val="ParagrapheCNDP"/>
                        <w:rPr>
                          <w:b/>
                          <w:color w:val="DD442A"/>
                        </w:rPr>
                      </w:pPr>
                    </w:p>
                    <w:p w14:paraId="34E87E74" w14:textId="77777777" w:rsidR="008055F6" w:rsidRDefault="008055F6" w:rsidP="00141DE4">
                      <w:pPr>
                        <w:pStyle w:val="ParagrapheCNDP"/>
                        <w:rPr>
                          <w:b/>
                          <w:color w:val="DD442A"/>
                        </w:rPr>
                      </w:pPr>
                    </w:p>
                    <w:p w14:paraId="5647FCA9" w14:textId="77777777" w:rsidR="008055F6" w:rsidRDefault="008055F6" w:rsidP="00141DE4">
                      <w:pPr>
                        <w:pStyle w:val="ParagrapheCNDP"/>
                        <w:rPr>
                          <w:b/>
                          <w:color w:val="DD442A"/>
                        </w:rPr>
                      </w:pPr>
                    </w:p>
                    <w:p w14:paraId="22B4B50A" w14:textId="77777777" w:rsidR="008055F6" w:rsidRDefault="008055F6" w:rsidP="00141DE4">
                      <w:pPr>
                        <w:pStyle w:val="ParagrapheCNDP"/>
                        <w:rPr>
                          <w:b/>
                          <w:color w:val="DD442A"/>
                        </w:rPr>
                      </w:pPr>
                    </w:p>
                    <w:p w14:paraId="09920BB7" w14:textId="77777777" w:rsidR="008055F6" w:rsidRDefault="008055F6" w:rsidP="00141DE4">
                      <w:pPr>
                        <w:pStyle w:val="ParagrapheCNDP"/>
                        <w:rPr>
                          <w:b/>
                          <w:color w:val="DD442A"/>
                        </w:rPr>
                      </w:pPr>
                    </w:p>
                    <w:p w14:paraId="42D81F1B" w14:textId="77777777" w:rsidR="008055F6" w:rsidRDefault="008055F6" w:rsidP="00141DE4">
                      <w:pPr>
                        <w:pStyle w:val="ParagrapheCNDP"/>
                        <w:rPr>
                          <w:b/>
                          <w:color w:val="DD442A"/>
                        </w:rPr>
                      </w:pPr>
                    </w:p>
                    <w:p w14:paraId="782E2E6A" w14:textId="77777777" w:rsidR="008055F6" w:rsidRDefault="008055F6" w:rsidP="00141DE4">
                      <w:pPr>
                        <w:pStyle w:val="ParagrapheCNDP"/>
                        <w:rPr>
                          <w:b/>
                          <w:color w:val="DD442A"/>
                        </w:rPr>
                      </w:pPr>
                    </w:p>
                    <w:p w14:paraId="1EB79005" w14:textId="77777777" w:rsidR="008055F6" w:rsidRDefault="008055F6" w:rsidP="00141DE4">
                      <w:pPr>
                        <w:pStyle w:val="ParagrapheCNDP"/>
                        <w:rPr>
                          <w:b/>
                          <w:color w:val="DD442A"/>
                        </w:rPr>
                      </w:pPr>
                    </w:p>
                    <w:p w14:paraId="031CDEDF" w14:textId="77777777" w:rsidR="008055F6" w:rsidRDefault="008055F6" w:rsidP="00141DE4">
                      <w:pPr>
                        <w:pStyle w:val="ParagrapheCNDP"/>
                        <w:rPr>
                          <w:b/>
                          <w:color w:val="DD442A"/>
                        </w:rPr>
                      </w:pPr>
                    </w:p>
                    <w:p w14:paraId="059EB654" w14:textId="77777777" w:rsidR="008055F6" w:rsidRDefault="008055F6" w:rsidP="00141DE4">
                      <w:pPr>
                        <w:pStyle w:val="ParagrapheCNDP"/>
                        <w:rPr>
                          <w:b/>
                          <w:color w:val="DD442A"/>
                        </w:rPr>
                      </w:pPr>
                    </w:p>
                    <w:p w14:paraId="34C57987" w14:textId="77777777" w:rsidR="008055F6" w:rsidRDefault="008055F6" w:rsidP="00141DE4">
                      <w:pPr>
                        <w:pStyle w:val="ParagrapheCNDP"/>
                        <w:rPr>
                          <w:b/>
                          <w:color w:val="DD442A"/>
                        </w:rPr>
                      </w:pPr>
                    </w:p>
                    <w:p w14:paraId="16D405AF" w14:textId="77777777" w:rsidR="008055F6" w:rsidRDefault="008055F6" w:rsidP="00141DE4">
                      <w:pPr>
                        <w:pStyle w:val="ParagrapheCNDP"/>
                        <w:rPr>
                          <w:b/>
                          <w:color w:val="DD442A"/>
                        </w:rPr>
                      </w:pPr>
                    </w:p>
                    <w:p w14:paraId="5EEACE02" w14:textId="77777777" w:rsidR="008055F6" w:rsidRDefault="008055F6" w:rsidP="00141DE4">
                      <w:pPr>
                        <w:pStyle w:val="ParagrapheCNDP"/>
                        <w:rPr>
                          <w:b/>
                          <w:color w:val="DD442A"/>
                        </w:rPr>
                      </w:pPr>
                    </w:p>
                    <w:p w14:paraId="70EE0ED8" w14:textId="77777777" w:rsidR="008055F6" w:rsidRDefault="008055F6" w:rsidP="00141DE4">
                      <w:pPr>
                        <w:pStyle w:val="ParagrapheCNDP"/>
                        <w:rPr>
                          <w:b/>
                          <w:color w:val="DD442A"/>
                        </w:rPr>
                      </w:pPr>
                    </w:p>
                    <w:p w14:paraId="77BC78CA" w14:textId="77777777" w:rsidR="008055F6" w:rsidRDefault="008055F6" w:rsidP="00141DE4">
                      <w:pPr>
                        <w:pStyle w:val="ParagrapheCNDP"/>
                        <w:rPr>
                          <w:b/>
                          <w:color w:val="DD442A"/>
                        </w:rPr>
                      </w:pPr>
                    </w:p>
                    <w:p w14:paraId="1472D50C" w14:textId="77777777" w:rsidR="008055F6" w:rsidRDefault="008055F6" w:rsidP="00141DE4">
                      <w:pPr>
                        <w:pStyle w:val="ParagrapheCNDP"/>
                        <w:rPr>
                          <w:b/>
                          <w:color w:val="DD442A"/>
                        </w:rPr>
                      </w:pPr>
                    </w:p>
                    <w:p w14:paraId="1463E3FC" w14:textId="77777777" w:rsidR="008055F6" w:rsidRDefault="008055F6" w:rsidP="00141DE4">
                      <w:pPr>
                        <w:pStyle w:val="ParagrapheCNDP"/>
                        <w:rPr>
                          <w:b/>
                          <w:color w:val="DD442A"/>
                        </w:rPr>
                      </w:pPr>
                    </w:p>
                    <w:p w14:paraId="572DFDFB" w14:textId="77777777" w:rsidR="008055F6" w:rsidRDefault="008055F6" w:rsidP="00141DE4">
                      <w:pPr>
                        <w:pStyle w:val="ParagrapheCNDP"/>
                        <w:rPr>
                          <w:b/>
                          <w:color w:val="DD442A"/>
                        </w:rPr>
                      </w:pPr>
                    </w:p>
                    <w:p w14:paraId="1A75724F" w14:textId="77777777" w:rsidR="008055F6" w:rsidRDefault="008055F6" w:rsidP="00141DE4">
                      <w:pPr>
                        <w:pStyle w:val="ParagrapheCNDP"/>
                        <w:rPr>
                          <w:b/>
                          <w:color w:val="DD442A"/>
                        </w:rPr>
                      </w:pPr>
                    </w:p>
                    <w:p w14:paraId="26AEF84C" w14:textId="77777777" w:rsidR="008055F6" w:rsidRDefault="008055F6" w:rsidP="00141DE4">
                      <w:pPr>
                        <w:pStyle w:val="ParagrapheCNDP"/>
                        <w:rPr>
                          <w:b/>
                          <w:color w:val="DD442A"/>
                        </w:rPr>
                      </w:pPr>
                    </w:p>
                    <w:p w14:paraId="21784CE9" w14:textId="77777777" w:rsidR="008055F6" w:rsidRDefault="008055F6" w:rsidP="00141DE4">
                      <w:pPr>
                        <w:pStyle w:val="ParagrapheCNDP"/>
                        <w:rPr>
                          <w:b/>
                          <w:color w:val="DD442A"/>
                        </w:rPr>
                      </w:pPr>
                    </w:p>
                    <w:p w14:paraId="1F2B3D32" w14:textId="77777777" w:rsidR="008055F6" w:rsidRDefault="008055F6" w:rsidP="00141DE4">
                      <w:pPr>
                        <w:pStyle w:val="ParagrapheCNDP"/>
                        <w:rPr>
                          <w:b/>
                          <w:color w:val="DD442A"/>
                        </w:rPr>
                      </w:pPr>
                    </w:p>
                    <w:p w14:paraId="58D763A1" w14:textId="77777777" w:rsidR="008055F6" w:rsidRDefault="008055F6" w:rsidP="00141DE4">
                      <w:pPr>
                        <w:pStyle w:val="ParagrapheCNDP"/>
                        <w:rPr>
                          <w:b/>
                          <w:color w:val="DD442A"/>
                        </w:rPr>
                      </w:pPr>
                    </w:p>
                    <w:p w14:paraId="5A1607BB" w14:textId="77777777" w:rsidR="008055F6" w:rsidRDefault="008055F6" w:rsidP="00141DE4">
                      <w:pPr>
                        <w:pStyle w:val="ParagrapheCNDP"/>
                        <w:rPr>
                          <w:b/>
                          <w:color w:val="DD442A"/>
                        </w:rPr>
                      </w:pPr>
                    </w:p>
                    <w:p w14:paraId="1A336E86" w14:textId="77777777" w:rsidR="008055F6" w:rsidRDefault="008055F6" w:rsidP="00141DE4">
                      <w:pPr>
                        <w:pStyle w:val="ParagrapheCNDP"/>
                        <w:rPr>
                          <w:b/>
                          <w:color w:val="DD442A"/>
                        </w:rPr>
                      </w:pPr>
                    </w:p>
                    <w:p w14:paraId="4223B923" w14:textId="77777777" w:rsidR="008055F6" w:rsidRDefault="008055F6" w:rsidP="00141DE4">
                      <w:pPr>
                        <w:pStyle w:val="ParagrapheCNDP"/>
                        <w:rPr>
                          <w:b/>
                          <w:color w:val="DD442A"/>
                        </w:rPr>
                      </w:pPr>
                    </w:p>
                    <w:p w14:paraId="6F823EDE" w14:textId="77777777" w:rsidR="008055F6" w:rsidRDefault="008055F6" w:rsidP="00141DE4">
                      <w:pPr>
                        <w:pStyle w:val="ParagrapheCNDP"/>
                        <w:rPr>
                          <w:b/>
                          <w:color w:val="DD442A"/>
                        </w:rPr>
                      </w:pPr>
                    </w:p>
                    <w:p w14:paraId="72B2AB9A" w14:textId="77777777" w:rsidR="008055F6" w:rsidRDefault="008055F6" w:rsidP="00141DE4">
                      <w:pPr>
                        <w:pStyle w:val="ParagrapheCNDP"/>
                        <w:rPr>
                          <w:b/>
                          <w:color w:val="DD442A"/>
                        </w:rPr>
                      </w:pPr>
                    </w:p>
                    <w:p w14:paraId="4B6E34CC" w14:textId="77777777" w:rsidR="008055F6" w:rsidRDefault="008055F6" w:rsidP="00141DE4">
                      <w:pPr>
                        <w:pStyle w:val="ParagrapheCNDP"/>
                        <w:rPr>
                          <w:b/>
                          <w:color w:val="DD442A"/>
                        </w:rPr>
                      </w:pPr>
                    </w:p>
                    <w:p w14:paraId="5DEC47B4" w14:textId="77777777" w:rsidR="008055F6" w:rsidRDefault="008055F6" w:rsidP="00141DE4">
                      <w:pPr>
                        <w:pStyle w:val="ParagrapheCNDP"/>
                        <w:rPr>
                          <w:b/>
                          <w:color w:val="DD442A"/>
                        </w:rPr>
                      </w:pPr>
                    </w:p>
                    <w:p w14:paraId="4C87BD2D" w14:textId="77777777" w:rsidR="008055F6" w:rsidRDefault="008055F6" w:rsidP="00141DE4">
                      <w:pPr>
                        <w:pStyle w:val="ParagrapheCNDP"/>
                        <w:rPr>
                          <w:b/>
                          <w:color w:val="DD442A"/>
                        </w:rPr>
                      </w:pPr>
                    </w:p>
                    <w:p w14:paraId="0E7139B2" w14:textId="77777777" w:rsidR="008055F6" w:rsidRDefault="008055F6" w:rsidP="00141DE4">
                      <w:pPr>
                        <w:pStyle w:val="ParagrapheCNDP"/>
                        <w:rPr>
                          <w:b/>
                          <w:color w:val="DD442A"/>
                        </w:rPr>
                      </w:pPr>
                    </w:p>
                    <w:p w14:paraId="28BF2D0B" w14:textId="77777777" w:rsidR="008055F6" w:rsidRDefault="008055F6" w:rsidP="00141DE4">
                      <w:pPr>
                        <w:pStyle w:val="ParagrapheCNDP"/>
                        <w:rPr>
                          <w:b/>
                          <w:color w:val="DD442A"/>
                        </w:rPr>
                      </w:pPr>
                    </w:p>
                    <w:p w14:paraId="492FCE7F" w14:textId="77777777" w:rsidR="008055F6" w:rsidRDefault="008055F6" w:rsidP="00141DE4">
                      <w:pPr>
                        <w:pStyle w:val="ParagrapheCNDP"/>
                        <w:rPr>
                          <w:b/>
                          <w:color w:val="DD442A"/>
                        </w:rPr>
                      </w:pPr>
                    </w:p>
                    <w:p w14:paraId="4A11AD43" w14:textId="77777777" w:rsidR="008055F6" w:rsidRDefault="008055F6" w:rsidP="00141DE4">
                      <w:pPr>
                        <w:pStyle w:val="ParagrapheCNDP"/>
                        <w:rPr>
                          <w:b/>
                          <w:color w:val="DD442A"/>
                        </w:rPr>
                      </w:pPr>
                    </w:p>
                    <w:p w14:paraId="2330B5FD" w14:textId="77777777" w:rsidR="008055F6" w:rsidRDefault="008055F6" w:rsidP="00141DE4">
                      <w:pPr>
                        <w:pStyle w:val="ParagrapheCNDP"/>
                        <w:rPr>
                          <w:b/>
                          <w:color w:val="DD442A"/>
                        </w:rPr>
                      </w:pPr>
                    </w:p>
                    <w:p w14:paraId="1EC26BCD" w14:textId="77777777" w:rsidR="008055F6" w:rsidRDefault="008055F6" w:rsidP="00141DE4">
                      <w:pPr>
                        <w:pStyle w:val="ParagrapheCNDP"/>
                        <w:rPr>
                          <w:b/>
                          <w:color w:val="DD442A"/>
                        </w:rPr>
                      </w:pPr>
                    </w:p>
                    <w:p w14:paraId="23AE567D" w14:textId="77777777" w:rsidR="008055F6" w:rsidRDefault="008055F6" w:rsidP="00141DE4">
                      <w:pPr>
                        <w:pStyle w:val="ParagrapheCNDP"/>
                        <w:rPr>
                          <w:b/>
                          <w:color w:val="DD442A"/>
                        </w:rPr>
                      </w:pPr>
                    </w:p>
                    <w:p w14:paraId="7238CA08" w14:textId="77777777" w:rsidR="008055F6" w:rsidRDefault="008055F6" w:rsidP="00141DE4">
                      <w:pPr>
                        <w:pStyle w:val="ParagrapheCNDP"/>
                        <w:rPr>
                          <w:b/>
                          <w:color w:val="DD442A"/>
                        </w:rPr>
                      </w:pPr>
                    </w:p>
                    <w:p w14:paraId="07AB7FD5" w14:textId="77777777" w:rsidR="008055F6" w:rsidRDefault="008055F6" w:rsidP="00141DE4">
                      <w:pPr>
                        <w:pStyle w:val="ParagrapheCNDP"/>
                        <w:rPr>
                          <w:b/>
                          <w:color w:val="DD442A"/>
                        </w:rPr>
                      </w:pPr>
                    </w:p>
                    <w:p w14:paraId="5953C9A5" w14:textId="77777777" w:rsidR="008055F6" w:rsidRDefault="008055F6" w:rsidP="00141DE4">
                      <w:pPr>
                        <w:pStyle w:val="ParagrapheCNDP"/>
                        <w:rPr>
                          <w:b/>
                          <w:color w:val="DD442A"/>
                        </w:rPr>
                      </w:pPr>
                    </w:p>
                    <w:p w14:paraId="7E6BB2C7" w14:textId="77777777" w:rsidR="008055F6" w:rsidRDefault="008055F6" w:rsidP="00141DE4">
                      <w:pPr>
                        <w:pStyle w:val="ParagrapheCNDP"/>
                        <w:rPr>
                          <w:b/>
                          <w:color w:val="DD442A"/>
                        </w:rPr>
                      </w:pPr>
                    </w:p>
                    <w:p w14:paraId="04B67575" w14:textId="77777777" w:rsidR="008055F6" w:rsidRDefault="008055F6" w:rsidP="00141DE4">
                      <w:pPr>
                        <w:pStyle w:val="ParagrapheCNDP"/>
                        <w:rPr>
                          <w:b/>
                          <w:color w:val="DD442A"/>
                        </w:rPr>
                      </w:pPr>
                    </w:p>
                    <w:p w14:paraId="66C4B20A" w14:textId="77777777" w:rsidR="008055F6" w:rsidRDefault="008055F6" w:rsidP="00141DE4">
                      <w:pPr>
                        <w:pStyle w:val="ParagrapheCNDP"/>
                        <w:rPr>
                          <w:b/>
                          <w:color w:val="DD442A"/>
                        </w:rPr>
                      </w:pPr>
                    </w:p>
                    <w:p w14:paraId="22EF0DBD" w14:textId="77777777" w:rsidR="008055F6" w:rsidRDefault="008055F6" w:rsidP="00141DE4">
                      <w:pPr>
                        <w:pStyle w:val="ParagrapheCNDP"/>
                        <w:rPr>
                          <w:b/>
                          <w:color w:val="DD442A"/>
                        </w:rPr>
                      </w:pPr>
                    </w:p>
                    <w:p w14:paraId="47EED8E9" w14:textId="77777777" w:rsidR="008055F6" w:rsidRDefault="008055F6" w:rsidP="00141DE4">
                      <w:pPr>
                        <w:pStyle w:val="ParagrapheCNDP"/>
                        <w:rPr>
                          <w:b/>
                          <w:color w:val="DD442A"/>
                        </w:rPr>
                      </w:pPr>
                    </w:p>
                    <w:p w14:paraId="310446E6" w14:textId="77777777" w:rsidR="008055F6" w:rsidRDefault="008055F6" w:rsidP="00141DE4">
                      <w:pPr>
                        <w:pStyle w:val="ParagrapheCNDP"/>
                        <w:rPr>
                          <w:b/>
                          <w:color w:val="DD442A"/>
                        </w:rPr>
                      </w:pPr>
                    </w:p>
                    <w:p w14:paraId="0C20C0BF" w14:textId="77777777" w:rsidR="008055F6" w:rsidRDefault="008055F6" w:rsidP="00141DE4">
                      <w:pPr>
                        <w:pStyle w:val="ParagrapheCNDP"/>
                        <w:rPr>
                          <w:b/>
                          <w:color w:val="DD442A"/>
                        </w:rPr>
                      </w:pPr>
                    </w:p>
                    <w:p w14:paraId="5F8F1509" w14:textId="77777777" w:rsidR="008055F6" w:rsidRDefault="008055F6" w:rsidP="00141DE4">
                      <w:pPr>
                        <w:pStyle w:val="ParagrapheCNDP"/>
                        <w:rPr>
                          <w:b/>
                          <w:color w:val="DD442A"/>
                        </w:rPr>
                      </w:pPr>
                    </w:p>
                    <w:p w14:paraId="0F26D636" w14:textId="77777777" w:rsidR="008055F6" w:rsidRDefault="008055F6" w:rsidP="00141DE4">
                      <w:pPr>
                        <w:pStyle w:val="ParagrapheCNDP"/>
                        <w:rPr>
                          <w:b/>
                          <w:color w:val="DD442A"/>
                        </w:rPr>
                      </w:pPr>
                    </w:p>
                    <w:p w14:paraId="5FF48439" w14:textId="77777777" w:rsidR="008055F6" w:rsidRDefault="008055F6" w:rsidP="00141DE4">
                      <w:pPr>
                        <w:pStyle w:val="ParagrapheCNDP"/>
                        <w:rPr>
                          <w:b/>
                          <w:color w:val="DD442A"/>
                        </w:rPr>
                      </w:pPr>
                    </w:p>
                    <w:p w14:paraId="428157CC" w14:textId="77777777" w:rsidR="008055F6" w:rsidRDefault="008055F6" w:rsidP="00141DE4">
                      <w:pPr>
                        <w:pStyle w:val="ParagrapheCNDP"/>
                        <w:rPr>
                          <w:b/>
                          <w:color w:val="DD442A"/>
                        </w:rPr>
                      </w:pPr>
                    </w:p>
                    <w:p w14:paraId="771205D2" w14:textId="77777777" w:rsidR="008055F6" w:rsidRDefault="008055F6" w:rsidP="00141DE4">
                      <w:pPr>
                        <w:pStyle w:val="ParagrapheCNDP"/>
                        <w:rPr>
                          <w:b/>
                          <w:color w:val="DD442A"/>
                        </w:rPr>
                      </w:pPr>
                    </w:p>
                    <w:p w14:paraId="09764BE5" w14:textId="77777777" w:rsidR="008055F6" w:rsidRDefault="008055F6" w:rsidP="00141DE4">
                      <w:pPr>
                        <w:pStyle w:val="ParagrapheCNDP"/>
                        <w:rPr>
                          <w:b/>
                          <w:color w:val="DD442A"/>
                        </w:rPr>
                      </w:pPr>
                    </w:p>
                    <w:p w14:paraId="1A4A3462" w14:textId="77777777" w:rsidR="008055F6" w:rsidRDefault="008055F6" w:rsidP="00141DE4">
                      <w:pPr>
                        <w:pStyle w:val="ParagrapheCNDP"/>
                        <w:rPr>
                          <w:b/>
                          <w:color w:val="DD442A"/>
                        </w:rPr>
                      </w:pPr>
                    </w:p>
                    <w:p w14:paraId="2BC8632D" w14:textId="77777777" w:rsidR="008055F6" w:rsidRDefault="008055F6" w:rsidP="00141DE4">
                      <w:pPr>
                        <w:pStyle w:val="ParagrapheCNDP"/>
                        <w:rPr>
                          <w:b/>
                          <w:color w:val="DD442A"/>
                        </w:rPr>
                      </w:pPr>
                    </w:p>
                    <w:p w14:paraId="41918B71" w14:textId="77777777" w:rsidR="008055F6" w:rsidRDefault="008055F6" w:rsidP="00141DE4">
                      <w:pPr>
                        <w:pStyle w:val="ParagrapheCNDP"/>
                        <w:rPr>
                          <w:b/>
                          <w:color w:val="DD442A"/>
                        </w:rPr>
                      </w:pPr>
                    </w:p>
                    <w:p w14:paraId="079F3C94" w14:textId="77777777" w:rsidR="008055F6" w:rsidRDefault="008055F6" w:rsidP="00141DE4">
                      <w:pPr>
                        <w:pStyle w:val="ParagrapheCNDP"/>
                        <w:rPr>
                          <w:b/>
                          <w:color w:val="DD442A"/>
                        </w:rPr>
                      </w:pPr>
                    </w:p>
                    <w:p w14:paraId="02E3BB08" w14:textId="77777777" w:rsidR="008055F6" w:rsidRPr="007E1500" w:rsidRDefault="008055F6" w:rsidP="00141DE4">
                      <w:pPr>
                        <w:pStyle w:val="ParagrapheCNDP"/>
                        <w:rPr>
                          <w:b/>
                          <w:color w:val="DD442A"/>
                        </w:rPr>
                      </w:pPr>
                    </w:p>
                    <w:p w14:paraId="758ADD65" w14:textId="77777777" w:rsidR="008055F6" w:rsidRDefault="008055F6" w:rsidP="00141DE4">
                      <w:pPr>
                        <w:pStyle w:val="ParagrapheCNDP"/>
                        <w:rPr>
                          <w:b/>
                          <w:color w:val="DD442A"/>
                          <w:sz w:val="20"/>
                        </w:rPr>
                      </w:pPr>
                    </w:p>
                    <w:p w14:paraId="6B5C7470" w14:textId="77777777" w:rsidR="008055F6" w:rsidRDefault="008055F6" w:rsidP="00141DE4">
                      <w:pPr>
                        <w:pStyle w:val="ParagrapheCNDP"/>
                        <w:rPr>
                          <w:b/>
                          <w:color w:val="DD442A"/>
                          <w:sz w:val="20"/>
                        </w:rPr>
                      </w:pPr>
                    </w:p>
                    <w:p w14:paraId="54EBCA1F" w14:textId="77777777" w:rsidR="008055F6" w:rsidRDefault="008055F6" w:rsidP="00141DE4">
                      <w:pPr>
                        <w:pStyle w:val="ParagrapheCNDP"/>
                        <w:rPr>
                          <w:b/>
                          <w:color w:val="DD442A"/>
                          <w:sz w:val="20"/>
                        </w:rPr>
                      </w:pPr>
                    </w:p>
                    <w:p w14:paraId="74B5F494" w14:textId="77777777" w:rsidR="008055F6" w:rsidRDefault="008055F6" w:rsidP="00141DE4">
                      <w:pPr>
                        <w:pStyle w:val="ParagrapheCNDP"/>
                        <w:rPr>
                          <w:b/>
                          <w:color w:val="DD442A"/>
                          <w:sz w:val="20"/>
                        </w:rPr>
                      </w:pPr>
                    </w:p>
                    <w:p w14:paraId="0374D27F" w14:textId="77777777" w:rsidR="008055F6" w:rsidRDefault="008055F6" w:rsidP="00141DE4">
                      <w:pPr>
                        <w:pStyle w:val="ParagrapheCNDP"/>
                        <w:rPr>
                          <w:b/>
                          <w:color w:val="DD442A"/>
                          <w:sz w:val="20"/>
                        </w:rPr>
                      </w:pPr>
                    </w:p>
                    <w:p w14:paraId="33BC07DD" w14:textId="77777777" w:rsidR="008055F6" w:rsidRDefault="008055F6" w:rsidP="00141DE4">
                      <w:pPr>
                        <w:pStyle w:val="ParagrapheCNDP"/>
                        <w:rPr>
                          <w:b/>
                          <w:color w:val="DD442A"/>
                          <w:sz w:val="20"/>
                        </w:rPr>
                      </w:pPr>
                    </w:p>
                    <w:p w14:paraId="4F8665D4" w14:textId="77777777" w:rsidR="008055F6" w:rsidRDefault="008055F6" w:rsidP="00141DE4">
                      <w:pPr>
                        <w:pStyle w:val="ParagrapheCNDP"/>
                        <w:rPr>
                          <w:b/>
                          <w:color w:val="DD442A"/>
                          <w:sz w:val="20"/>
                        </w:rPr>
                      </w:pPr>
                    </w:p>
                    <w:p w14:paraId="71FD46DC" w14:textId="77777777" w:rsidR="008055F6" w:rsidRDefault="008055F6" w:rsidP="00141DE4">
                      <w:pPr>
                        <w:pStyle w:val="ParagrapheCNDP"/>
                        <w:rPr>
                          <w:b/>
                          <w:color w:val="DD442A"/>
                          <w:sz w:val="20"/>
                        </w:rPr>
                      </w:pPr>
                    </w:p>
                    <w:p w14:paraId="1C9465C1" w14:textId="77777777" w:rsidR="008055F6" w:rsidRDefault="008055F6" w:rsidP="00141DE4">
                      <w:pPr>
                        <w:pStyle w:val="ParagrapheCNDP"/>
                        <w:rPr>
                          <w:b/>
                          <w:color w:val="DD442A"/>
                          <w:sz w:val="20"/>
                        </w:rPr>
                      </w:pPr>
                    </w:p>
                    <w:p w14:paraId="04104BF3" w14:textId="77777777" w:rsidR="008055F6" w:rsidRDefault="008055F6" w:rsidP="00141DE4">
                      <w:pPr>
                        <w:pStyle w:val="ParagrapheCNDP"/>
                        <w:rPr>
                          <w:b/>
                          <w:color w:val="DD442A"/>
                          <w:sz w:val="20"/>
                        </w:rPr>
                      </w:pPr>
                    </w:p>
                    <w:p w14:paraId="003E4A8D" w14:textId="77777777" w:rsidR="008055F6" w:rsidRDefault="008055F6" w:rsidP="00141DE4">
                      <w:pPr>
                        <w:pStyle w:val="ParagrapheCNDP"/>
                        <w:rPr>
                          <w:b/>
                          <w:color w:val="DD442A"/>
                          <w:sz w:val="20"/>
                        </w:rPr>
                      </w:pPr>
                    </w:p>
                    <w:p w14:paraId="70BEA935" w14:textId="77777777" w:rsidR="008055F6" w:rsidRDefault="008055F6" w:rsidP="00141DE4">
                      <w:pPr>
                        <w:pStyle w:val="ParagrapheCNDP"/>
                        <w:rPr>
                          <w:b/>
                          <w:color w:val="DD442A"/>
                          <w:sz w:val="20"/>
                        </w:rPr>
                      </w:pPr>
                    </w:p>
                    <w:p w14:paraId="5D6E59FA" w14:textId="77777777" w:rsidR="008055F6" w:rsidRDefault="008055F6" w:rsidP="00141DE4">
                      <w:pPr>
                        <w:pStyle w:val="ParagrapheCNDP"/>
                        <w:rPr>
                          <w:b/>
                          <w:color w:val="DD442A"/>
                          <w:sz w:val="20"/>
                        </w:rPr>
                      </w:pPr>
                    </w:p>
                    <w:p w14:paraId="6D7EC07B" w14:textId="77777777" w:rsidR="008055F6" w:rsidRDefault="008055F6" w:rsidP="00141DE4">
                      <w:pPr>
                        <w:pStyle w:val="ParagrapheCNDP"/>
                        <w:rPr>
                          <w:b/>
                          <w:color w:val="DD442A"/>
                          <w:sz w:val="20"/>
                        </w:rPr>
                      </w:pPr>
                    </w:p>
                    <w:p w14:paraId="32AB27C5" w14:textId="77777777" w:rsidR="008055F6" w:rsidRDefault="008055F6" w:rsidP="00141DE4">
                      <w:pPr>
                        <w:pStyle w:val="ParagrapheCNDP"/>
                        <w:rPr>
                          <w:b/>
                          <w:color w:val="DD442A"/>
                          <w:sz w:val="20"/>
                        </w:rPr>
                      </w:pPr>
                    </w:p>
                    <w:p w14:paraId="6B21786C" w14:textId="77777777" w:rsidR="008055F6" w:rsidRDefault="008055F6" w:rsidP="00141DE4">
                      <w:pPr>
                        <w:pStyle w:val="ParagrapheCNDP"/>
                        <w:rPr>
                          <w:b/>
                          <w:color w:val="DD442A"/>
                          <w:sz w:val="20"/>
                        </w:rPr>
                      </w:pPr>
                    </w:p>
                    <w:p w14:paraId="7E15A87D" w14:textId="77777777" w:rsidR="008055F6" w:rsidRDefault="008055F6" w:rsidP="00141DE4">
                      <w:pPr>
                        <w:pStyle w:val="ParagrapheCNDP"/>
                        <w:rPr>
                          <w:b/>
                          <w:color w:val="DD442A"/>
                          <w:sz w:val="20"/>
                        </w:rPr>
                      </w:pPr>
                    </w:p>
                    <w:p w14:paraId="1FEDBAC6" w14:textId="77777777" w:rsidR="008055F6" w:rsidRDefault="008055F6" w:rsidP="00141DE4">
                      <w:pPr>
                        <w:pStyle w:val="ParagrapheCNDP"/>
                        <w:rPr>
                          <w:b/>
                          <w:color w:val="DD442A"/>
                          <w:sz w:val="20"/>
                        </w:rPr>
                      </w:pPr>
                    </w:p>
                    <w:p w14:paraId="7E22FF0A" w14:textId="77777777" w:rsidR="008055F6" w:rsidRDefault="008055F6" w:rsidP="00141DE4">
                      <w:pPr>
                        <w:pStyle w:val="ParagrapheCNDP"/>
                        <w:rPr>
                          <w:b/>
                          <w:color w:val="DD442A"/>
                          <w:sz w:val="20"/>
                        </w:rPr>
                      </w:pPr>
                    </w:p>
                    <w:p w14:paraId="1F9F1CEB" w14:textId="77777777" w:rsidR="008055F6" w:rsidRDefault="008055F6" w:rsidP="00141DE4">
                      <w:pPr>
                        <w:pStyle w:val="ParagrapheCNDP"/>
                        <w:rPr>
                          <w:b/>
                          <w:color w:val="DD442A"/>
                          <w:sz w:val="20"/>
                        </w:rPr>
                      </w:pPr>
                    </w:p>
                    <w:p w14:paraId="362527A2" w14:textId="77777777" w:rsidR="008055F6" w:rsidRDefault="008055F6" w:rsidP="00141DE4">
                      <w:pPr>
                        <w:pStyle w:val="ParagrapheCNDP"/>
                        <w:rPr>
                          <w:b/>
                          <w:color w:val="DD442A"/>
                          <w:sz w:val="20"/>
                        </w:rPr>
                      </w:pPr>
                    </w:p>
                    <w:p w14:paraId="4A6E3789" w14:textId="77777777" w:rsidR="008055F6" w:rsidRDefault="008055F6" w:rsidP="00141DE4">
                      <w:pPr>
                        <w:pStyle w:val="ParagrapheCNDP"/>
                        <w:rPr>
                          <w:b/>
                          <w:color w:val="DD442A"/>
                          <w:sz w:val="20"/>
                        </w:rPr>
                      </w:pPr>
                    </w:p>
                    <w:p w14:paraId="015559C4" w14:textId="77777777" w:rsidR="008055F6" w:rsidRDefault="008055F6" w:rsidP="00141DE4">
                      <w:pPr>
                        <w:pStyle w:val="ParagrapheCNDP"/>
                        <w:rPr>
                          <w:b/>
                          <w:color w:val="DD442A"/>
                          <w:sz w:val="20"/>
                        </w:rPr>
                      </w:pPr>
                    </w:p>
                    <w:p w14:paraId="42616342" w14:textId="77777777" w:rsidR="008055F6" w:rsidRDefault="008055F6" w:rsidP="00141DE4">
                      <w:pPr>
                        <w:pStyle w:val="ParagrapheCNDP"/>
                        <w:rPr>
                          <w:b/>
                          <w:color w:val="DD442A"/>
                          <w:sz w:val="20"/>
                        </w:rPr>
                      </w:pPr>
                    </w:p>
                    <w:p w14:paraId="2D29B784" w14:textId="77777777" w:rsidR="008055F6" w:rsidRDefault="008055F6" w:rsidP="00141DE4">
                      <w:pPr>
                        <w:pStyle w:val="ParagrapheCNDP"/>
                        <w:rPr>
                          <w:b/>
                          <w:color w:val="DD442A"/>
                          <w:sz w:val="20"/>
                        </w:rPr>
                      </w:pPr>
                    </w:p>
                    <w:p w14:paraId="34720E68" w14:textId="77777777" w:rsidR="008055F6" w:rsidRDefault="008055F6" w:rsidP="00141DE4">
                      <w:pPr>
                        <w:pStyle w:val="ParagrapheCNDP"/>
                        <w:rPr>
                          <w:b/>
                          <w:color w:val="DD442A"/>
                          <w:sz w:val="20"/>
                        </w:rPr>
                      </w:pPr>
                    </w:p>
                    <w:p w14:paraId="169F8240" w14:textId="77777777" w:rsidR="008055F6" w:rsidRDefault="008055F6" w:rsidP="00141DE4">
                      <w:pPr>
                        <w:pStyle w:val="ParagrapheCNDP"/>
                        <w:rPr>
                          <w:b/>
                          <w:color w:val="DD442A"/>
                          <w:sz w:val="20"/>
                        </w:rPr>
                      </w:pPr>
                    </w:p>
                    <w:p w14:paraId="00549C42" w14:textId="77777777" w:rsidR="008055F6" w:rsidRDefault="008055F6" w:rsidP="00141DE4">
                      <w:pPr>
                        <w:pStyle w:val="ParagrapheCNDP"/>
                        <w:rPr>
                          <w:b/>
                          <w:color w:val="DD442A"/>
                          <w:sz w:val="20"/>
                        </w:rPr>
                      </w:pPr>
                    </w:p>
                    <w:p w14:paraId="48FB3CA2" w14:textId="77777777" w:rsidR="008055F6" w:rsidRDefault="008055F6" w:rsidP="00141DE4">
                      <w:pPr>
                        <w:pStyle w:val="ParagrapheCNDP"/>
                        <w:rPr>
                          <w:b/>
                          <w:color w:val="DD442A"/>
                          <w:sz w:val="20"/>
                        </w:rPr>
                      </w:pPr>
                    </w:p>
                    <w:p w14:paraId="6951F695" w14:textId="77777777" w:rsidR="008055F6" w:rsidRDefault="008055F6" w:rsidP="00141DE4">
                      <w:pPr>
                        <w:pStyle w:val="ParagrapheCNDP"/>
                        <w:rPr>
                          <w:b/>
                          <w:color w:val="DD442A"/>
                          <w:sz w:val="20"/>
                        </w:rPr>
                      </w:pPr>
                    </w:p>
                    <w:p w14:paraId="086D914B" w14:textId="77777777" w:rsidR="008055F6" w:rsidRDefault="008055F6" w:rsidP="00141DE4">
                      <w:pPr>
                        <w:pStyle w:val="ParagrapheCNDP"/>
                        <w:rPr>
                          <w:b/>
                          <w:color w:val="DD442A"/>
                          <w:sz w:val="20"/>
                        </w:rPr>
                      </w:pPr>
                    </w:p>
                    <w:p w14:paraId="6E6B9195" w14:textId="77777777" w:rsidR="008055F6" w:rsidRDefault="008055F6" w:rsidP="00141DE4">
                      <w:pPr>
                        <w:pStyle w:val="ParagrapheCNDP"/>
                        <w:rPr>
                          <w:b/>
                          <w:color w:val="DD442A"/>
                          <w:sz w:val="20"/>
                        </w:rPr>
                      </w:pPr>
                    </w:p>
                    <w:p w14:paraId="2FBCE8D5" w14:textId="77777777" w:rsidR="008055F6" w:rsidRDefault="008055F6" w:rsidP="00141DE4">
                      <w:pPr>
                        <w:pStyle w:val="ParagrapheCNDP"/>
                        <w:rPr>
                          <w:b/>
                          <w:color w:val="DD442A"/>
                          <w:sz w:val="20"/>
                        </w:rPr>
                      </w:pPr>
                    </w:p>
                    <w:p w14:paraId="7D3CF5D6" w14:textId="77777777" w:rsidR="008055F6" w:rsidRDefault="008055F6" w:rsidP="00141DE4">
                      <w:pPr>
                        <w:pStyle w:val="ParagrapheCNDP"/>
                        <w:rPr>
                          <w:b/>
                          <w:color w:val="DD442A"/>
                          <w:sz w:val="20"/>
                        </w:rPr>
                      </w:pPr>
                    </w:p>
                    <w:p w14:paraId="26B0175E" w14:textId="77777777" w:rsidR="008055F6" w:rsidRDefault="008055F6" w:rsidP="00141DE4">
                      <w:pPr>
                        <w:pStyle w:val="ParagrapheCNDP"/>
                        <w:rPr>
                          <w:b/>
                          <w:color w:val="DD442A"/>
                          <w:sz w:val="20"/>
                        </w:rPr>
                      </w:pPr>
                    </w:p>
                    <w:p w14:paraId="4C7D37F5" w14:textId="77777777" w:rsidR="008055F6" w:rsidRDefault="008055F6" w:rsidP="00141DE4">
                      <w:pPr>
                        <w:pStyle w:val="ParagrapheCNDP"/>
                        <w:rPr>
                          <w:b/>
                          <w:color w:val="DD442A"/>
                          <w:sz w:val="20"/>
                        </w:rPr>
                      </w:pPr>
                    </w:p>
                    <w:p w14:paraId="7AD87E6D" w14:textId="77777777" w:rsidR="008055F6" w:rsidRDefault="008055F6" w:rsidP="00141DE4">
                      <w:pPr>
                        <w:pStyle w:val="ParagrapheCNDP"/>
                        <w:rPr>
                          <w:b/>
                          <w:color w:val="DD442A"/>
                          <w:sz w:val="20"/>
                        </w:rPr>
                      </w:pPr>
                    </w:p>
                    <w:p w14:paraId="5E77264A" w14:textId="77777777" w:rsidR="008055F6" w:rsidRDefault="008055F6" w:rsidP="00141DE4">
                      <w:pPr>
                        <w:pStyle w:val="ParagrapheCNDP"/>
                        <w:rPr>
                          <w:b/>
                          <w:color w:val="DD442A"/>
                          <w:sz w:val="20"/>
                        </w:rPr>
                      </w:pPr>
                    </w:p>
                    <w:p w14:paraId="1C04C71E" w14:textId="77777777" w:rsidR="008055F6" w:rsidRDefault="008055F6" w:rsidP="00141DE4">
                      <w:pPr>
                        <w:pStyle w:val="ParagrapheCNDP"/>
                        <w:rPr>
                          <w:b/>
                          <w:color w:val="DD442A"/>
                          <w:sz w:val="20"/>
                        </w:rPr>
                      </w:pPr>
                    </w:p>
                    <w:p w14:paraId="7E578264" w14:textId="77777777" w:rsidR="008055F6" w:rsidRDefault="008055F6" w:rsidP="00141DE4">
                      <w:pPr>
                        <w:pStyle w:val="ParagrapheCNDP"/>
                        <w:rPr>
                          <w:b/>
                          <w:color w:val="DD442A"/>
                          <w:sz w:val="20"/>
                        </w:rPr>
                      </w:pPr>
                    </w:p>
                    <w:p w14:paraId="7E3234E1" w14:textId="77777777" w:rsidR="008055F6" w:rsidRDefault="008055F6" w:rsidP="00141DE4">
                      <w:pPr>
                        <w:pStyle w:val="ParagrapheCNDP"/>
                        <w:rPr>
                          <w:b/>
                          <w:color w:val="DD442A"/>
                          <w:sz w:val="20"/>
                        </w:rPr>
                      </w:pPr>
                    </w:p>
                    <w:p w14:paraId="672393FF" w14:textId="77777777" w:rsidR="008055F6" w:rsidRDefault="008055F6" w:rsidP="00141DE4">
                      <w:pPr>
                        <w:pStyle w:val="ParagrapheCNDP"/>
                        <w:rPr>
                          <w:b/>
                          <w:color w:val="DD442A"/>
                          <w:sz w:val="20"/>
                        </w:rPr>
                      </w:pPr>
                    </w:p>
                    <w:p w14:paraId="5AF18C01" w14:textId="77777777" w:rsidR="008055F6" w:rsidRDefault="008055F6" w:rsidP="00141DE4">
                      <w:pPr>
                        <w:pStyle w:val="ParagrapheCNDP"/>
                        <w:rPr>
                          <w:b/>
                          <w:color w:val="DD442A"/>
                          <w:sz w:val="20"/>
                        </w:rPr>
                      </w:pPr>
                    </w:p>
                    <w:p w14:paraId="7F94F18E" w14:textId="77777777" w:rsidR="008055F6" w:rsidRDefault="008055F6" w:rsidP="00141DE4">
                      <w:pPr>
                        <w:pStyle w:val="ParagrapheCNDP"/>
                        <w:rPr>
                          <w:b/>
                          <w:color w:val="DD442A"/>
                          <w:sz w:val="20"/>
                        </w:rPr>
                      </w:pPr>
                    </w:p>
                    <w:p w14:paraId="1003C3B5" w14:textId="77777777" w:rsidR="008055F6" w:rsidRDefault="008055F6" w:rsidP="00141DE4">
                      <w:pPr>
                        <w:pStyle w:val="ParagrapheCNDP"/>
                        <w:rPr>
                          <w:b/>
                          <w:color w:val="DD442A"/>
                          <w:sz w:val="20"/>
                        </w:rPr>
                      </w:pPr>
                    </w:p>
                    <w:p w14:paraId="7B77B89D" w14:textId="77777777" w:rsidR="008055F6" w:rsidRDefault="008055F6" w:rsidP="00141DE4">
                      <w:pPr>
                        <w:pStyle w:val="ParagrapheCNDP"/>
                        <w:rPr>
                          <w:b/>
                          <w:color w:val="DD442A"/>
                          <w:sz w:val="20"/>
                        </w:rPr>
                      </w:pPr>
                    </w:p>
                    <w:p w14:paraId="3AF25247" w14:textId="77777777" w:rsidR="008055F6" w:rsidRDefault="008055F6" w:rsidP="00141DE4">
                      <w:pPr>
                        <w:pStyle w:val="ParagrapheCNDP"/>
                        <w:rPr>
                          <w:b/>
                          <w:color w:val="DD442A"/>
                          <w:sz w:val="20"/>
                        </w:rPr>
                      </w:pPr>
                    </w:p>
                    <w:p w14:paraId="7D4B2F34" w14:textId="77777777" w:rsidR="008055F6" w:rsidRDefault="008055F6" w:rsidP="00141DE4">
                      <w:pPr>
                        <w:pStyle w:val="ParagrapheCNDP"/>
                        <w:rPr>
                          <w:b/>
                          <w:color w:val="DD442A"/>
                          <w:sz w:val="20"/>
                        </w:rPr>
                      </w:pPr>
                    </w:p>
                    <w:p w14:paraId="485ECDAF" w14:textId="77777777" w:rsidR="008055F6" w:rsidRDefault="008055F6" w:rsidP="00141DE4">
                      <w:pPr>
                        <w:pStyle w:val="ParagrapheCNDP"/>
                        <w:rPr>
                          <w:b/>
                          <w:color w:val="DD442A"/>
                          <w:sz w:val="20"/>
                        </w:rPr>
                      </w:pPr>
                    </w:p>
                    <w:p w14:paraId="78058CB6" w14:textId="77777777" w:rsidR="008055F6" w:rsidRDefault="008055F6" w:rsidP="00141DE4">
                      <w:pPr>
                        <w:pStyle w:val="ParagrapheCNDP"/>
                        <w:rPr>
                          <w:b/>
                          <w:color w:val="DD442A"/>
                          <w:sz w:val="20"/>
                        </w:rPr>
                      </w:pPr>
                    </w:p>
                    <w:p w14:paraId="07F40FAB" w14:textId="77777777" w:rsidR="00494623" w:rsidRDefault="00B2312B" w:rsidP="00141DE4">
                      <w:pPr>
                        <w:pStyle w:val="ParagrapheCNDP"/>
                        <w:rPr>
                          <w:b/>
                          <w:color w:val="DD442A"/>
                          <w:sz w:val="20"/>
                        </w:rPr>
                      </w:pPr>
                      <w:r>
                        <w:rPr>
                          <w:b/>
                          <w:color w:val="DD442A"/>
                          <w:sz w:val="20"/>
                        </w:rPr>
                        <w:t>CONCLUSION</w:t>
                      </w:r>
                    </w:p>
                    <w:p w14:paraId="3909B5AA" w14:textId="77777777" w:rsidR="00494623" w:rsidRPr="00494623" w:rsidRDefault="00494623" w:rsidP="00494623">
                      <w:pPr>
                        <w:pStyle w:val="ParagrapheCNDP"/>
                        <w:rPr>
                          <w:bCs/>
                        </w:rPr>
                      </w:pPr>
                      <w:r w:rsidRPr="00494623">
                        <w:rPr>
                          <w:bCs/>
                        </w:rPr>
                        <w:t>(ou synthès</w:t>
                      </w:r>
                      <w:r w:rsidR="00E946A5">
                        <w:rPr>
                          <w:bCs/>
                        </w:rPr>
                        <w:t>e</w:t>
                      </w:r>
                      <w:r w:rsidRPr="00494623">
                        <w:rPr>
                          <w:bCs/>
                        </w:rPr>
                        <w:t xml:space="preserve"> de 1 200 signes</w:t>
                      </w:r>
                      <w:r w:rsidR="00E946A5">
                        <w:rPr>
                          <w:bCs/>
                        </w:rPr>
                        <w:t xml:space="preserve">) </w:t>
                      </w:r>
                    </w:p>
                    <w:p w14:paraId="448B0A7B" w14:textId="77777777" w:rsidR="00494623" w:rsidRPr="00494623" w:rsidRDefault="00494623" w:rsidP="00494623">
                      <w:pPr>
                        <w:pStyle w:val="ParagrapheCNDP"/>
                        <w:rPr>
                          <w:bCs/>
                        </w:rPr>
                      </w:pPr>
                      <w:r w:rsidRPr="00494623">
                        <w:rPr>
                          <w:bCs/>
                        </w:rPr>
                        <w:t xml:space="preserve">Cet élément est essentiel, car il permet au lecteur d’avoir directement accès, avec le texte de présentation en page 1, à l'essentiel de la pensée et des opinions </w:t>
                      </w:r>
                      <w:r w:rsidR="000B6938">
                        <w:rPr>
                          <w:bCs/>
                        </w:rPr>
                        <w:t xml:space="preserve">de l’acteur. </w:t>
                      </w:r>
                    </w:p>
                    <w:p w14:paraId="251DF4B7" w14:textId="77777777" w:rsidR="00494623" w:rsidRPr="00494623" w:rsidRDefault="00494623" w:rsidP="00494623">
                      <w:pPr>
                        <w:pStyle w:val="ParagrapheCNDP"/>
                        <w:rPr>
                          <w:bCs/>
                        </w:rPr>
                      </w:pPr>
                      <w:r w:rsidRPr="00494623">
                        <w:rPr>
                          <w:bCs/>
                        </w:rPr>
                        <w:t>Les informations – citations et données numériques (tableaux et graphiques) utilisés doivent indiquer précisément leur source.</w:t>
                      </w:r>
                    </w:p>
                  </w:txbxContent>
                </v:textbox>
              </v:shape>
            </w:pict>
          </mc:Fallback>
        </mc:AlternateContent>
      </w:r>
      <w:r w:rsidR="00D24A72">
        <w:rPr>
          <w:noProof/>
        </w:rPr>
        <mc:AlternateContent>
          <mc:Choice Requires="wps">
            <w:drawing>
              <wp:anchor distT="0" distB="0" distL="114300" distR="114300" simplePos="0" relativeHeight="251654144" behindDoc="0" locked="0" layoutInCell="1" allowOverlap="1" wp14:anchorId="48FC25FE" wp14:editId="0C4A5DE3">
                <wp:simplePos x="0" y="0"/>
                <wp:positionH relativeFrom="column">
                  <wp:posOffset>3227147</wp:posOffset>
                </wp:positionH>
                <wp:positionV relativeFrom="paragraph">
                  <wp:posOffset>-125095</wp:posOffset>
                </wp:positionV>
                <wp:extent cx="2519680" cy="2519680"/>
                <wp:effectExtent l="0" t="0" r="0" b="0"/>
                <wp:wrapNone/>
                <wp:docPr id="31" name="Rectangle 31"/>
                <wp:cNvGraphicFramePr/>
                <a:graphic xmlns:a="http://schemas.openxmlformats.org/drawingml/2006/main">
                  <a:graphicData uri="http://schemas.microsoft.com/office/word/2010/wordprocessingShape">
                    <wps:wsp>
                      <wps:cNvSpPr/>
                      <wps:spPr>
                        <a:xfrm>
                          <a:off x="0" y="0"/>
                          <a:ext cx="2519680" cy="25196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DFC00" id="Rectangle 31" o:spid="_x0000_s1026" style="position:absolute;margin-left:254.1pt;margin-top:-9.85pt;width:198.4pt;height:198.4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" fillcolor="#d8d8d8 [2732]" stroked="f" strokeweight="1pt"/>
            </w:pict>
          </mc:Fallback>
        </mc:AlternateContent>
      </w:r>
    </w:p>
    <w:p w14:paraId="521CE583" w14:textId="77777777" w:rsidR="00D30E5F" w:rsidRDefault="00EC6A31">
      <w:r>
        <w:rPr>
          <w:noProof/>
        </w:rPr>
        <w:drawing>
          <wp:anchor distT="0" distB="0" distL="114300" distR="114300" simplePos="0" relativeHeight="251652096" behindDoc="0" locked="0" layoutInCell="1" allowOverlap="1" wp14:anchorId="1C00946D" wp14:editId="4ED6E160">
            <wp:simplePos x="0" y="0"/>
            <wp:positionH relativeFrom="column">
              <wp:posOffset>-261620</wp:posOffset>
            </wp:positionH>
            <wp:positionV relativeFrom="paragraph">
              <wp:posOffset>8301482</wp:posOffset>
            </wp:positionV>
            <wp:extent cx="1310943" cy="855518"/>
            <wp:effectExtent l="0" t="0" r="0" b="0"/>
            <wp:wrapNone/>
            <wp:docPr id="35" name="logo-debat-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debat-public.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0943" cy="855518"/>
                    </a:xfrm>
                    <a:prstGeom prst="rect">
                      <a:avLst/>
                    </a:prstGeom>
                  </pic:spPr>
                </pic:pic>
              </a:graphicData>
            </a:graphic>
            <wp14:sizeRelH relativeFrom="margin">
              <wp14:pctWidth>0</wp14:pctWidth>
            </wp14:sizeRelH>
            <wp14:sizeRelV relativeFrom="margin">
              <wp14:pctHeight>0</wp14:pctHeight>
            </wp14:sizeRelV>
          </wp:anchor>
        </w:drawing>
      </w:r>
      <w:r w:rsidR="00D24A72">
        <w:rPr>
          <w:noProof/>
        </w:rPr>
        <mc:AlternateContent>
          <mc:Choice Requires="wps">
            <w:drawing>
              <wp:anchor distT="0" distB="0" distL="114300" distR="114300" simplePos="0" relativeHeight="251655168" behindDoc="0" locked="0" layoutInCell="1" allowOverlap="1" wp14:anchorId="19BE42AC" wp14:editId="33107D07">
                <wp:simplePos x="0" y="0"/>
                <wp:positionH relativeFrom="column">
                  <wp:posOffset>3227147</wp:posOffset>
                </wp:positionH>
                <wp:positionV relativeFrom="paragraph">
                  <wp:posOffset>2462195</wp:posOffset>
                </wp:positionV>
                <wp:extent cx="2519680" cy="6672106"/>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19680" cy="6672106"/>
                        </a:xfrm>
                        <a:prstGeom prst="rect">
                          <a:avLst/>
                        </a:prstGeom>
                        <a:solidFill>
                          <a:schemeClr val="lt1"/>
                        </a:solidFill>
                        <a:ln w="6350">
                          <a:noFill/>
                        </a:ln>
                      </wps:spPr>
                      <wps:linkedTxbx id="7" seq="1"/>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anchor>
            </w:drawing>
          </mc:Choice>
          <mc:Fallback>
            <w:pict>
              <v:shape w14:anchorId="19BE42AC" id="Zone de texte 5" o:spid="_x0000_s1033" type="#_x0000_t202" style="position:absolute;margin-left:254.1pt;margin-top:193.85pt;width:198.4pt;height:525.3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" fillcolor="white [3201]" stroked="f" strokeweight=".5pt">
                <v:textbox style="mso-next-textbox:#Zone de texte 46" inset="3mm,3mm,3mm,3mm">
                  <w:txbxContent/>
                </v:textbox>
              </v:shape>
            </w:pict>
          </mc:Fallback>
        </mc:AlternateContent>
      </w:r>
      <w:r w:rsidR="00DE35F8">
        <w:br w:type="page"/>
      </w:r>
    </w:p>
    <w:p w14:paraId="399DA7DC" w14:textId="77777777" w:rsidR="00DE35F8" w:rsidRDefault="00886C5C">
      <w:r>
        <w:rPr>
          <w:noProof/>
        </w:rPr>
        <w:lastRenderedPageBreak/>
        <mc:AlternateContent>
          <mc:Choice Requires="wps">
            <w:drawing>
              <wp:anchor distT="0" distB="0" distL="114300" distR="114300" simplePos="0" relativeHeight="251657216" behindDoc="0" locked="0" layoutInCell="1" allowOverlap="1" wp14:anchorId="1A994665" wp14:editId="052E43CC">
                <wp:simplePos x="0" y="0"/>
                <wp:positionH relativeFrom="column">
                  <wp:posOffset>446405</wp:posOffset>
                </wp:positionH>
                <wp:positionV relativeFrom="paragraph">
                  <wp:posOffset>-103505</wp:posOffset>
                </wp:positionV>
                <wp:extent cx="2520000" cy="8280000"/>
                <wp:effectExtent l="0" t="0" r="0" b="635"/>
                <wp:wrapNone/>
                <wp:docPr id="46" name="Zone de texte 46"/>
                <wp:cNvGraphicFramePr/>
                <a:graphic xmlns:a="http://schemas.openxmlformats.org/drawingml/2006/main">
                  <a:graphicData uri="http://schemas.microsoft.com/office/word/2010/wordprocessingShape">
                    <wps:wsp>
                      <wps:cNvSpPr txBox="1"/>
                      <wps:spPr>
                        <a:xfrm>
                          <a:off x="0" y="0"/>
                          <a:ext cx="2520000" cy="8280000"/>
                        </a:xfrm>
                        <a:prstGeom prst="rect">
                          <a:avLst/>
                        </a:prstGeom>
                        <a:solidFill>
                          <a:schemeClr val="lt1"/>
                        </a:solidFill>
                        <a:ln w="6350">
                          <a:noFill/>
                        </a:ln>
                      </wps:spPr>
                      <wps:linkedTxbx id="7" seq="2"/>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94665" id="Zone de texte 46" o:spid="_x0000_s1034" type="#_x0000_t202" style="position:absolute;margin-left:35.15pt;margin-top:-8.15pt;width:198.45pt;height:651.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" fillcolor="white [3201]" stroked="f" strokeweight=".5pt">
                <v:textbox style="mso-next-textbox:#Zone de texte 47" inset="3mm,3mm,3mm,3mm">
                  <w:txbxContent/>
                </v:textbox>
              </v:shape>
            </w:pict>
          </mc:Fallback>
        </mc:AlternateContent>
      </w:r>
      <w:r w:rsidR="00213E10">
        <w:rPr>
          <w:noProof/>
        </w:rPr>
        <mc:AlternateContent>
          <mc:Choice Requires="wps">
            <w:drawing>
              <wp:anchor distT="0" distB="0" distL="114300" distR="114300" simplePos="0" relativeHeight="251658240" behindDoc="0" locked="0" layoutInCell="1" allowOverlap="1" wp14:anchorId="5AEB97F0" wp14:editId="1B30C02F">
                <wp:simplePos x="0" y="0"/>
                <wp:positionH relativeFrom="column">
                  <wp:posOffset>3236270</wp:posOffset>
                </wp:positionH>
                <wp:positionV relativeFrom="paragraph">
                  <wp:posOffset>-102352</wp:posOffset>
                </wp:positionV>
                <wp:extent cx="2519680" cy="6358270"/>
                <wp:effectExtent l="0" t="0" r="0" b="4445"/>
                <wp:wrapNone/>
                <wp:docPr id="47" name="Zone de texte 47"/>
                <wp:cNvGraphicFramePr/>
                <a:graphic xmlns:a="http://schemas.openxmlformats.org/drawingml/2006/main">
                  <a:graphicData uri="http://schemas.microsoft.com/office/word/2010/wordprocessingShape">
                    <wps:wsp>
                      <wps:cNvSpPr txBox="1"/>
                      <wps:spPr>
                        <a:xfrm>
                          <a:off x="0" y="0"/>
                          <a:ext cx="2519680" cy="6358270"/>
                        </a:xfrm>
                        <a:prstGeom prst="rect">
                          <a:avLst/>
                        </a:prstGeom>
                        <a:solidFill>
                          <a:schemeClr val="lt1"/>
                        </a:solidFill>
                        <a:ln w="6350">
                          <a:noFill/>
                        </a:ln>
                      </wps:spPr>
                      <wps:linkedTxbx id="7" seq="3"/>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B97F0" id="Zone de texte 47" o:spid="_x0000_s1035" type="#_x0000_t202" style="position:absolute;margin-left:254.8pt;margin-top:-8.05pt;width:198.4pt;height:500.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" fillcolor="white [3201]" stroked="f" strokeweight=".5pt">
                <v:textbox style="mso-next-textbox:#Zone de texte 11" inset="3mm,3mm,3mm,3mm">
                  <w:txbxContent/>
                </v:textbox>
              </v:shape>
            </w:pict>
          </mc:Fallback>
        </mc:AlternateContent>
      </w:r>
      <w:r w:rsidR="00213E10" w:rsidRPr="002D3842">
        <w:rPr>
          <w:noProof/>
        </w:rPr>
        <w:drawing>
          <wp:anchor distT="0" distB="0" distL="114300" distR="114300" simplePos="0" relativeHeight="251656192" behindDoc="1" locked="1" layoutInCell="1" allowOverlap="1" wp14:anchorId="3849976D" wp14:editId="4C040CBD">
            <wp:simplePos x="0" y="0"/>
            <wp:positionH relativeFrom="page">
              <wp:align>left</wp:align>
            </wp:positionH>
            <wp:positionV relativeFrom="page">
              <wp:align>bottom</wp:align>
            </wp:positionV>
            <wp:extent cx="2448000" cy="9720000"/>
            <wp:effectExtent l="0" t="0" r="3175" b="0"/>
            <wp:wrapNone/>
            <wp:docPr id="44"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rme-cyan.png"/>
                    <pic:cNvPicPr>
                      <a:picLocks noChangeAspect="1"/>
                    </pic:cNvPicPr>
                  </pic:nvPicPr>
                  <pic:blipFill>
                    <a:blip r:embed="rId9" r:link="rId10" cstate="print">
                      <a:extLst>
                        <a:ext uri="{28A0092B-C50C-407E-A947-70E740481C1C}">
                          <a14:useLocalDpi xmlns:a14="http://schemas.microsoft.com/office/drawing/2010/main" val="0"/>
                        </a:ext>
                      </a:extLst>
                    </a:blip>
                    <a:stretch>
                      <a:fillRect/>
                    </a:stretch>
                  </pic:blipFill>
                  <pic:spPr>
                    <a:xfrm>
                      <a:off x="0" y="0"/>
                      <a:ext cx="2448000" cy="9720000"/>
                    </a:xfrm>
                    <a:prstGeom prst="rect">
                      <a:avLst/>
                    </a:prstGeom>
                  </pic:spPr>
                </pic:pic>
              </a:graphicData>
            </a:graphic>
            <wp14:sizeRelH relativeFrom="margin">
              <wp14:pctWidth>0</wp14:pctWidth>
            </wp14:sizeRelH>
            <wp14:sizeRelV relativeFrom="margin">
              <wp14:pctHeight>0</wp14:pctHeight>
            </wp14:sizeRelV>
          </wp:anchor>
        </w:drawing>
      </w:r>
    </w:p>
    <w:p w14:paraId="703D7185" w14:textId="77777777" w:rsidR="00DE35F8" w:rsidRDefault="00DE35F8"/>
    <w:p w14:paraId="0038E9EA" w14:textId="77777777" w:rsidR="00DE35F8" w:rsidRPr="002D3842" w:rsidRDefault="00BF04A0">
      <w:pPr>
        <w:rPr>
          <w:rStyle w:val="Accentuationintense"/>
        </w:rPr>
      </w:pPr>
      <w:r>
        <w:rPr>
          <w:noProof/>
        </w:rPr>
        <w:drawing>
          <wp:anchor distT="0" distB="0" distL="114300" distR="114300" simplePos="0" relativeHeight="251685888" behindDoc="0" locked="0" layoutInCell="1" allowOverlap="1" wp14:anchorId="797B5647" wp14:editId="3F5F8750">
            <wp:simplePos x="0" y="0"/>
            <wp:positionH relativeFrom="column">
              <wp:posOffset>-261620</wp:posOffset>
            </wp:positionH>
            <wp:positionV relativeFrom="paragraph">
              <wp:posOffset>8115427</wp:posOffset>
            </wp:positionV>
            <wp:extent cx="1310943" cy="855518"/>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0943" cy="855518"/>
                    </a:xfrm>
                    <a:prstGeom prst="rect">
                      <a:avLst/>
                    </a:prstGeom>
                  </pic:spPr>
                </pic:pic>
              </a:graphicData>
            </a:graphic>
            <wp14:sizeRelH relativeFrom="margin">
              <wp14:pctWidth>0</wp14:pctWidth>
            </wp14:sizeRelH>
            <wp14:sizeRelV relativeFrom="margin">
              <wp14:pctHeight>0</wp14:pctHeight>
            </wp14:sizeRelV>
          </wp:anchor>
        </w:drawing>
      </w:r>
      <w:r w:rsidR="00213E10">
        <w:rPr>
          <w:noProof/>
        </w:rPr>
        <mc:AlternateContent>
          <mc:Choice Requires="wps">
            <w:drawing>
              <wp:anchor distT="0" distB="0" distL="114300" distR="114300" simplePos="0" relativeHeight="251659264" behindDoc="0" locked="0" layoutInCell="1" allowOverlap="1" wp14:anchorId="0EF98944" wp14:editId="1613B83E">
                <wp:simplePos x="0" y="0"/>
                <wp:positionH relativeFrom="column">
                  <wp:posOffset>3235960</wp:posOffset>
                </wp:positionH>
                <wp:positionV relativeFrom="paragraph">
                  <wp:posOffset>5917565</wp:posOffset>
                </wp:positionV>
                <wp:extent cx="2520000" cy="2520000"/>
                <wp:effectExtent l="0" t="0" r="0" b="0"/>
                <wp:wrapNone/>
                <wp:docPr id="48" name="Rectangle 48"/>
                <wp:cNvGraphicFramePr/>
                <a:graphic xmlns:a="http://schemas.openxmlformats.org/drawingml/2006/main">
                  <a:graphicData uri="http://schemas.microsoft.com/office/word/2010/wordprocessingShape">
                    <wps:wsp>
                      <wps:cNvSpPr/>
                      <wps:spPr>
                        <a:xfrm>
                          <a:off x="0" y="0"/>
                          <a:ext cx="2520000" cy="2520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57FEB" id="Rectangle 48" o:spid="_x0000_s1026" style="position:absolute;margin-left:254.8pt;margin-top:465.95pt;width:198.45pt;height:19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" fillcolor="#d8d8d8 [2732]" stroked="f" strokeweight="1pt"/>
            </w:pict>
          </mc:Fallback>
        </mc:AlternateContent>
      </w:r>
      <w:r w:rsidR="00DE35F8">
        <w:br w:type="page"/>
      </w:r>
    </w:p>
    <w:p w14:paraId="22726D62" w14:textId="77777777" w:rsidR="00B2312B" w:rsidRDefault="005C188F" w:rsidP="00B2312B">
      <w:r>
        <w:rPr>
          <w:noProof/>
        </w:rPr>
        <w:lastRenderedPageBreak/>
        <mc:AlternateContent>
          <mc:Choice Requires="wps">
            <w:drawing>
              <wp:anchor distT="0" distB="0" distL="114300" distR="114300" simplePos="0" relativeHeight="251674624" behindDoc="0" locked="0" layoutInCell="1" allowOverlap="1" wp14:anchorId="0D8FE164" wp14:editId="63C67C03">
                <wp:simplePos x="0" y="0"/>
                <wp:positionH relativeFrom="column">
                  <wp:posOffset>3317240</wp:posOffset>
                </wp:positionH>
                <wp:positionV relativeFrom="paragraph">
                  <wp:posOffset>212090</wp:posOffset>
                </wp:positionV>
                <wp:extent cx="215900" cy="0"/>
                <wp:effectExtent l="0" t="12700" r="25400" b="25400"/>
                <wp:wrapNone/>
                <wp:docPr id="37" name="Connecteur droit 37"/>
                <wp:cNvGraphicFramePr/>
                <a:graphic xmlns:a="http://schemas.openxmlformats.org/drawingml/2006/main">
                  <a:graphicData uri="http://schemas.microsoft.com/office/word/2010/wordprocessingShape">
                    <wps:wsp>
                      <wps:cNvCnPr/>
                      <wps:spPr>
                        <a:xfrm>
                          <a:off x="0" y="0"/>
                          <a:ext cx="215900" cy="0"/>
                        </a:xfrm>
                        <a:prstGeom prst="line">
                          <a:avLst/>
                        </a:prstGeom>
                        <a:ln w="381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354B7C" id="Connecteur droit 3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61.2pt,16.7pt" to="278.2pt,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" strokecolor="#100e29" strokeweight="3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50907241" wp14:editId="507C086C">
                <wp:simplePos x="0" y="0"/>
                <wp:positionH relativeFrom="column">
                  <wp:posOffset>3234690</wp:posOffset>
                </wp:positionH>
                <wp:positionV relativeFrom="paragraph">
                  <wp:posOffset>217805</wp:posOffset>
                </wp:positionV>
                <wp:extent cx="2519680" cy="7606665"/>
                <wp:effectExtent l="0" t="0" r="0" b="635"/>
                <wp:wrapNone/>
                <wp:docPr id="12" name="Zone de texte 12"/>
                <wp:cNvGraphicFramePr/>
                <a:graphic xmlns:a="http://schemas.openxmlformats.org/drawingml/2006/main">
                  <a:graphicData uri="http://schemas.microsoft.com/office/word/2010/wordprocessingShape">
                    <wps:wsp>
                      <wps:cNvSpPr txBox="1"/>
                      <wps:spPr>
                        <a:xfrm>
                          <a:off x="0" y="0"/>
                          <a:ext cx="2519680" cy="7606665"/>
                        </a:xfrm>
                        <a:prstGeom prst="rect">
                          <a:avLst/>
                        </a:prstGeom>
                        <a:solidFill>
                          <a:schemeClr val="lt1"/>
                        </a:solidFill>
                        <a:ln w="6350">
                          <a:noFill/>
                        </a:ln>
                      </wps:spPr>
                      <wps:linkedTxbx id="7" seq="5"/>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07241" id="Zone de texte 12" o:spid="_x0000_s1036" type="#_x0000_t202" style="position:absolute;margin-left:254.7pt;margin-top:17.15pt;width:198.4pt;height:598.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" fillcolor="white [3201]" stroked="f" strokeweight=".5pt">
                <v:textbox inset="3mm,3mm,3mm,3mm">
                  <w:txbxContent/>
                </v:textbox>
              </v:shape>
            </w:pict>
          </mc:Fallback>
        </mc:AlternateContent>
      </w:r>
      <w:r w:rsidR="00B2312B">
        <w:rPr>
          <w:noProof/>
        </w:rPr>
        <w:drawing>
          <wp:anchor distT="0" distB="0" distL="114300" distR="114300" simplePos="0" relativeHeight="251677696" behindDoc="0" locked="0" layoutInCell="1" allowOverlap="1" wp14:anchorId="415BE4C9" wp14:editId="57F07905">
            <wp:simplePos x="0" y="0"/>
            <wp:positionH relativeFrom="page">
              <wp:posOffset>800100</wp:posOffset>
            </wp:positionH>
            <wp:positionV relativeFrom="paragraph">
              <wp:posOffset>-173465</wp:posOffset>
            </wp:positionV>
            <wp:extent cx="1652400" cy="266400"/>
            <wp:effectExtent l="0" t="0" r="0" b="635"/>
            <wp:wrapNone/>
            <wp:docPr id="85" name="logo-blanc-C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blanc-CNDP.png"/>
                    <pic:cNvPicPr/>
                  </pic:nvPicPr>
                  <pic:blipFill>
                    <a:blip r:embed="rId12" r:link="rId13" cstate="print">
                      <a:extLst>
                        <a:ext uri="{28A0092B-C50C-407E-A947-70E740481C1C}">
                          <a14:useLocalDpi xmlns:a14="http://schemas.microsoft.com/office/drawing/2010/main" val="0"/>
                        </a:ext>
                      </a:extLst>
                    </a:blip>
                    <a:stretch>
                      <a:fillRect/>
                    </a:stretch>
                  </pic:blipFill>
                  <pic:spPr>
                    <a:xfrm>
                      <a:off x="0" y="0"/>
                      <a:ext cx="1652400" cy="266400"/>
                    </a:xfrm>
                    <a:prstGeom prst="rect">
                      <a:avLst/>
                    </a:prstGeom>
                  </pic:spPr>
                </pic:pic>
              </a:graphicData>
            </a:graphic>
            <wp14:sizeRelH relativeFrom="margin">
              <wp14:pctWidth>0</wp14:pctWidth>
            </wp14:sizeRelH>
            <wp14:sizeRelV relativeFrom="margin">
              <wp14:pctHeight>0</wp14:pctHeight>
            </wp14:sizeRelV>
          </wp:anchor>
        </w:drawing>
      </w:r>
    </w:p>
    <w:p w14:paraId="1ADB04FF" w14:textId="77777777" w:rsidR="00CC1E15" w:rsidRDefault="00F1299B">
      <w:r>
        <w:rPr>
          <w:noProof/>
        </w:rPr>
        <mc:AlternateContent>
          <mc:Choice Requires="wpg">
            <w:drawing>
              <wp:anchor distT="0" distB="0" distL="114300" distR="114300" simplePos="0" relativeHeight="251692032" behindDoc="0" locked="0" layoutInCell="1" allowOverlap="1" wp14:anchorId="1F1105BA" wp14:editId="7753765B">
                <wp:simplePos x="0" y="0"/>
                <wp:positionH relativeFrom="column">
                  <wp:posOffset>-354965</wp:posOffset>
                </wp:positionH>
                <wp:positionV relativeFrom="paragraph">
                  <wp:posOffset>8341995</wp:posOffset>
                </wp:positionV>
                <wp:extent cx="6462395" cy="1266190"/>
                <wp:effectExtent l="0" t="0" r="1905" b="3810"/>
                <wp:wrapNone/>
                <wp:docPr id="2142422377" name="Groupe 1"/>
                <wp:cNvGraphicFramePr/>
                <a:graphic xmlns:a="http://schemas.openxmlformats.org/drawingml/2006/main">
                  <a:graphicData uri="http://schemas.microsoft.com/office/word/2010/wordprocessingGroup">
                    <wpg:wgp>
                      <wpg:cNvGrpSpPr/>
                      <wpg:grpSpPr>
                        <a:xfrm>
                          <a:off x="0" y="0"/>
                          <a:ext cx="6462395" cy="1266190"/>
                          <a:chOff x="0" y="0"/>
                          <a:chExt cx="6462395" cy="1266190"/>
                        </a:xfrm>
                      </wpg:grpSpPr>
                      <wps:wsp>
                        <wps:cNvPr id="920154987" name="Rectangle 920154987"/>
                        <wps:cNvSpPr/>
                        <wps:spPr>
                          <a:xfrm>
                            <a:off x="0" y="0"/>
                            <a:ext cx="6462395" cy="1266190"/>
                          </a:xfrm>
                          <a:prstGeom prst="rect">
                            <a:avLst/>
                          </a:prstGeom>
                          <a:solidFill>
                            <a:srgbClr val="100E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4491981" name="logo-blanc-CNDP.png"/>
                          <pic:cNvPicPr>
                            <a:picLocks noChangeAspect="1"/>
                          </pic:cNvPicPr>
                        </pic:nvPicPr>
                        <pic:blipFill>
                          <a:blip r:embed="rId12" r:link="rId13" cstate="print">
                            <a:extLst>
                              <a:ext uri="{28A0092B-C50C-407E-A947-70E740481C1C}">
                                <a14:useLocalDpi xmlns:a14="http://schemas.microsoft.com/office/drawing/2010/main" val="0"/>
                              </a:ext>
                            </a:extLst>
                          </a:blip>
                          <a:stretch>
                            <a:fillRect/>
                          </a:stretch>
                        </pic:blipFill>
                        <pic:spPr>
                          <a:xfrm>
                            <a:off x="257175" y="266700"/>
                            <a:ext cx="1652270" cy="266065"/>
                          </a:xfrm>
                          <a:prstGeom prst="rect">
                            <a:avLst/>
                          </a:prstGeom>
                        </pic:spPr>
                      </pic:pic>
                      <pic:pic xmlns:pic="http://schemas.openxmlformats.org/drawingml/2006/picture">
                        <pic:nvPicPr>
                          <pic:cNvPr id="199486863" name="qr_code_debat_penly_epr.png">
                            <a:hlinkClick r:id="rId14"/>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705475" y="219075"/>
                            <a:ext cx="539750" cy="539750"/>
                          </a:xfrm>
                          <a:prstGeom prst="rect">
                            <a:avLst/>
                          </a:prstGeom>
                        </pic:spPr>
                      </pic:pic>
                      <wps:wsp>
                        <wps:cNvPr id="2079104504" name="Zone de texte 2079104504"/>
                        <wps:cNvSpPr txBox="1"/>
                        <wps:spPr>
                          <a:xfrm>
                            <a:off x="2152650" y="180975"/>
                            <a:ext cx="3471545" cy="788035"/>
                          </a:xfrm>
                          <a:prstGeom prst="rect">
                            <a:avLst/>
                          </a:prstGeom>
                          <a:noFill/>
                          <a:ln w="6350">
                            <a:noFill/>
                          </a:ln>
                        </wps:spPr>
                        <wps:txbx>
                          <w:txbxContent>
                            <w:p w14:paraId="3DD8DF37" w14:textId="77777777" w:rsidR="00F1299B" w:rsidRPr="00BF04A0" w:rsidRDefault="00F1299B" w:rsidP="00F1299B">
                              <w:pPr>
                                <w:pStyle w:val="coordonnesfooterCNDP"/>
                              </w:pPr>
                              <w:r w:rsidRPr="00F1299B">
                                <w:t>Débat public Projet de mine de lithium dans l'Allier</w:t>
                              </w:r>
                              <w:r w:rsidRPr="00BF04A0">
                                <w:t xml:space="preserve"> </w:t>
                              </w:r>
                              <w:r w:rsidRPr="00BF04A0">
                                <w:br/>
                                <w:t>244 Boulevard Saint-Germain – 75007 Paris</w:t>
                              </w:r>
                            </w:p>
                            <w:p w14:paraId="43F81BCB" w14:textId="77777777" w:rsidR="00F1299B" w:rsidRPr="00F1299B" w:rsidRDefault="00000000" w:rsidP="00F1299B">
                              <w:pPr>
                                <w:pStyle w:val="coordonnesfooterCNDP"/>
                                <w:rPr>
                                  <w:color w:val="00B0F0"/>
                                </w:rPr>
                              </w:pPr>
                              <w:hyperlink r:id="rId16" w:history="1">
                                <w:r w:rsidR="00F1299B" w:rsidRPr="00F1299B">
                                  <w:rPr>
                                    <w:rStyle w:val="Lienhypertexte"/>
                                    <w:color w:val="00B0F0"/>
                                  </w:rPr>
                                  <w:t>debat-mine-lithium@debat-cndp.fr</w:t>
                                </w:r>
                              </w:hyperlink>
                            </w:p>
                            <w:p w14:paraId="204F1A48" w14:textId="77777777" w:rsidR="00F1299B" w:rsidRPr="00F1299B" w:rsidRDefault="00000000" w:rsidP="00F1299B">
                              <w:pPr>
                                <w:pStyle w:val="coordonnesfooterCNDP"/>
                                <w:rPr>
                                  <w:color w:val="00B0F0"/>
                                </w:rPr>
                              </w:pPr>
                              <w:hyperlink r:id="rId17" w:tooltip="https://www.debatpublic.fr/mine-de-lithium-allier" w:history="1">
                                <w:r w:rsidR="00F1299B" w:rsidRPr="00F1299B">
                                  <w:rPr>
                                    <w:rStyle w:val="Lienhypertexte"/>
                                    <w:rFonts w:cs="Arial"/>
                                    <w:color w:val="00B0F0"/>
                                  </w:rPr>
                                  <w:t>www.debatpublic.fr/mine-de-lithium-allier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1105BA" id="Groupe 1" o:spid="_x0000_s1037" style="position:absolute;margin-left:-27.95pt;margin-top:656.85pt;width:508.85pt;height:99.7pt;z-index:251692032" coordsize="64623,126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">
                <v:rect id="Rectangle 920154987" o:spid="_x0000_s1038" style="position:absolute;width:64623;height:1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" fillcolor="#100e2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blanc-CNDP.png" o:spid="_x0000_s1039" type="#_x0000_t75" style="position:absolute;left:2571;top:2667;width:16523;height:2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">
                  <v:imagedata r:id="rId18" r:href="rId19"/>
                </v:shape>
                <v:shape id="qr_code_debat_penly_epr.png" o:spid="_x0000_s1040" type="#_x0000_t75" href="https://www.debatpublic.fr/mine-de-lithium-allier" style="position:absolute;left:57054;top:2190;width:5398;height:5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" o:button="t">
                  <v:fill o:detectmouseclick="t"/>
                  <v:imagedata r:id="rId20" o:title=""/>
                </v:shape>
                <v:shapetype id="_x0000_t202" coordsize="21600,21600" o:spt="202" path="m,l,21600r21600,l21600,xe">
                  <v:stroke joinstyle="miter"/>
                  <v:path gradientshapeok="t" o:connecttype="rect"/>
                </v:shapetype>
                <v:shape id="Zone de texte 2079104504" o:spid="_x0000_s1041" type="#_x0000_t202" style="position:absolute;left:21526;top:1809;width:34715;height:7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" filled="f" stroked="f" strokeweight=".5pt">
                  <v:textbox>
                    <w:txbxContent>
                      <w:p w14:paraId="3DD8DF37" w14:textId="77777777" w:rsidR="00F1299B" w:rsidRPr="00BF04A0" w:rsidRDefault="00F1299B" w:rsidP="00F1299B">
                        <w:pPr>
                          <w:pStyle w:val="coordonnesfooterCNDP"/>
                        </w:pPr>
                        <w:r w:rsidRPr="00F1299B">
                          <w:t>Débat public Projet de mine de lithium dans l'Allier</w:t>
                        </w:r>
                        <w:r w:rsidRPr="00BF04A0">
                          <w:t xml:space="preserve"> </w:t>
                        </w:r>
                        <w:r w:rsidRPr="00BF04A0">
                          <w:br/>
                          <w:t>244 Boulevard Saint-Germain – 75007 Paris</w:t>
                        </w:r>
                      </w:p>
                      <w:p w14:paraId="43F81BCB" w14:textId="77777777" w:rsidR="00F1299B" w:rsidRPr="00F1299B" w:rsidRDefault="00000000" w:rsidP="00F1299B">
                        <w:pPr>
                          <w:pStyle w:val="coordonnesfooterCNDP"/>
                          <w:rPr>
                            <w:color w:val="00B0F0"/>
                          </w:rPr>
                        </w:pPr>
                        <w:hyperlink r:id="rId21" w:history="1">
                          <w:r w:rsidR="00F1299B" w:rsidRPr="00F1299B">
                            <w:rPr>
                              <w:rStyle w:val="Lienhypertexte"/>
                              <w:color w:val="00B0F0"/>
                            </w:rPr>
                            <w:t>debat-mine-lithium@debat-cndp.fr</w:t>
                          </w:r>
                        </w:hyperlink>
                      </w:p>
                      <w:p w14:paraId="204F1A48" w14:textId="77777777" w:rsidR="00F1299B" w:rsidRPr="00F1299B" w:rsidRDefault="00000000" w:rsidP="00F1299B">
                        <w:pPr>
                          <w:pStyle w:val="coordonnesfooterCNDP"/>
                          <w:rPr>
                            <w:color w:val="00B0F0"/>
                          </w:rPr>
                        </w:pPr>
                        <w:hyperlink r:id="rId22" w:tooltip="https://www.debatpublic.fr/mine-de-lithium-allier" w:history="1">
                          <w:r w:rsidR="00F1299B" w:rsidRPr="00F1299B">
                            <w:rPr>
                              <w:rStyle w:val="Lienhypertexte"/>
                              <w:rFonts w:cs="Arial"/>
                              <w:color w:val="00B0F0"/>
                            </w:rPr>
                            <w:t>www.debatpublic.fr/mine-de-lithium-allier</w:t>
                          </w:r>
                        </w:hyperlink>
                      </w:p>
                    </w:txbxContent>
                  </v:textbox>
                </v:shape>
              </v:group>
            </w:pict>
          </mc:Fallback>
        </mc:AlternateContent>
      </w:r>
      <w:r w:rsidR="005C188F">
        <w:rPr>
          <w:noProof/>
        </w:rPr>
        <w:drawing>
          <wp:anchor distT="0" distB="0" distL="114300" distR="114300" simplePos="0" relativeHeight="251663360" behindDoc="0" locked="0" layoutInCell="1" allowOverlap="1" wp14:anchorId="2F3BAB91" wp14:editId="0438C77F">
            <wp:simplePos x="0" y="0"/>
            <wp:positionH relativeFrom="column">
              <wp:posOffset>-899795</wp:posOffset>
            </wp:positionH>
            <wp:positionV relativeFrom="paragraph">
              <wp:posOffset>207929</wp:posOffset>
            </wp:positionV>
            <wp:extent cx="2447925" cy="9719945"/>
            <wp:effectExtent l="0" t="0" r="3175" b="0"/>
            <wp:wrapNone/>
            <wp:docPr id="7"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me-cyan.png"/>
                    <pic:cNvPicPr>
                      <a:picLocks noChangeAspect="1"/>
                    </pic:cNvPicPr>
                  </pic:nvPicPr>
                  <pic:blipFill>
                    <a:blip r:embed="rId9" r:link="rId10" cstate="print">
                      <a:extLst>
                        <a:ext uri="{28A0092B-C50C-407E-A947-70E740481C1C}">
                          <a14:useLocalDpi xmlns:a14="http://schemas.microsoft.com/office/drawing/2010/main" val="0"/>
                        </a:ext>
                      </a:extLst>
                    </a:blip>
                    <a:stretch>
                      <a:fillRect/>
                    </a:stretch>
                  </pic:blipFill>
                  <pic:spPr>
                    <a:xfrm>
                      <a:off x="0" y="0"/>
                      <a:ext cx="2447925" cy="9719945"/>
                    </a:xfrm>
                    <a:prstGeom prst="rect">
                      <a:avLst/>
                    </a:prstGeom>
                  </pic:spPr>
                </pic:pic>
              </a:graphicData>
            </a:graphic>
          </wp:anchor>
        </w:drawing>
      </w:r>
      <w:r w:rsidR="00E06CDB">
        <w:rPr>
          <w:noProof/>
        </w:rPr>
        <mc:AlternateContent>
          <mc:Choice Requires="wps">
            <w:drawing>
              <wp:anchor distT="0" distB="0" distL="114300" distR="114300" simplePos="0" relativeHeight="251665408" behindDoc="0" locked="0" layoutInCell="1" allowOverlap="1" wp14:anchorId="4E8D39F9" wp14:editId="1AF5E0F2">
                <wp:simplePos x="0" y="0"/>
                <wp:positionH relativeFrom="column">
                  <wp:posOffset>437938</wp:posOffset>
                </wp:positionH>
                <wp:positionV relativeFrom="paragraph">
                  <wp:posOffset>31539</wp:posOffset>
                </wp:positionV>
                <wp:extent cx="2519680" cy="7883102"/>
                <wp:effectExtent l="0" t="0" r="0" b="3810"/>
                <wp:wrapNone/>
                <wp:docPr id="11" name="Zone de texte 11"/>
                <wp:cNvGraphicFramePr/>
                <a:graphic xmlns:a="http://schemas.openxmlformats.org/drawingml/2006/main">
                  <a:graphicData uri="http://schemas.microsoft.com/office/word/2010/wordprocessingShape">
                    <wps:wsp>
                      <wps:cNvSpPr txBox="1"/>
                      <wps:spPr>
                        <a:xfrm>
                          <a:off x="0" y="0"/>
                          <a:ext cx="2519680" cy="7883102"/>
                        </a:xfrm>
                        <a:prstGeom prst="rect">
                          <a:avLst/>
                        </a:prstGeom>
                        <a:solidFill>
                          <a:schemeClr val="lt1"/>
                        </a:solidFill>
                        <a:ln w="6350">
                          <a:noFill/>
                        </a:ln>
                      </wps:spPr>
                      <wps:linkedTxbx id="7" seq="4"/>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D39F9" id="Zone de texte 11" o:spid="_x0000_s1042" type="#_x0000_t202" style="position:absolute;margin-left:34.5pt;margin-top:2.5pt;width:198.4pt;height:620.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" fillcolor="white [3201]" stroked="f" strokeweight=".5pt">
                <v:textbox style="mso-next-textbox:#Zone de texte 12" inset="3mm,3mm,3mm,3mm">
                  <w:txbxContent/>
                </v:textbox>
              </v:shape>
            </w:pict>
          </mc:Fallback>
        </mc:AlternateContent>
      </w:r>
    </w:p>
    <w:sectPr w:rsidR="00CC1E15" w:rsidSect="00A5302E">
      <w:headerReference w:type="first" r:id="rId23"/>
      <w:footerReference w:type="first" r:id="rId24"/>
      <w:pgSz w:w="11900" w:h="16840"/>
      <w:pgMar w:top="1417" w:right="1417" w:bottom="1417" w:left="1417"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074C4" w14:textId="77777777" w:rsidR="00A5302E" w:rsidRDefault="00A5302E" w:rsidP="00DE35F8">
      <w:r>
        <w:separator/>
      </w:r>
    </w:p>
  </w:endnote>
  <w:endnote w:type="continuationSeparator" w:id="0">
    <w:p w14:paraId="46E27A9B" w14:textId="77777777" w:rsidR="00A5302E" w:rsidRDefault="00A5302E" w:rsidP="00DE3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639A9976-B854-1A4D-9C38-2ADECF0F5A67}"/>
    <w:embedBold r:id="rId2" w:fontKey="{3CD03396-22A7-D147-ACD9-3B9951A550B4}"/>
    <w:embedItalic r:id="rId3" w:fontKey="{78D9B0FA-6D57-EE43-AC17-6A0C18DDB0E0}"/>
  </w:font>
  <w:font w:name="Times New Roman">
    <w:panose1 w:val="02020603050405020304"/>
    <w:charset w:val="00"/>
    <w:family w:val="roman"/>
    <w:pitch w:val="variable"/>
    <w:sig w:usb0="E0002EFF" w:usb1="C000785B" w:usb2="00000009" w:usb3="00000000" w:csb0="000001FF" w:csb1="00000000"/>
    <w:embedRegular r:id="rId4" w:fontKey="{9D2053F7-23FE-2D4C-A9A1-C1089A4886FC}"/>
    <w:embedBold r:id="rId5" w:fontKey="{1B6A1D0B-6D03-674C-AA58-2F09E6D36C7B}"/>
    <w:embedItalic r:id="rId6" w:fontKey="{8493B6BC-EBEB-1B47-8B13-E02EB11E36F6}"/>
  </w:font>
  <w:font w:name="Calibri Light">
    <w:panose1 w:val="020F0302020204030204"/>
    <w:charset w:val="00"/>
    <w:family w:val="swiss"/>
    <w:pitch w:val="variable"/>
    <w:sig w:usb0="E0002AFF" w:usb1="C000247B" w:usb2="00000009" w:usb3="00000000" w:csb0="000001FF" w:csb1="00000000"/>
    <w:embedRegular r:id="rId7" w:fontKey="{F7607B27-7B17-9847-95B7-60DD4B62AB34}"/>
  </w:font>
  <w:font w:name="Arial">
    <w:panose1 w:val="020B0604020202020204"/>
    <w:charset w:val="00"/>
    <w:family w:val="swiss"/>
    <w:pitch w:val="variable"/>
    <w:sig w:usb0="E0002AFF" w:usb1="C0007843" w:usb2="00000009" w:usb3="00000000" w:csb0="000001FF" w:csb1="00000000"/>
    <w:embedRegular r:id="rId8" w:fontKey="{1DBC50A8-93FB-3041-A966-F8301435D466}"/>
    <w:embedBold r:id="rId9" w:fontKey="{F3441A44-ED80-1540-8575-AA28B6766BED}"/>
  </w:font>
  <w:font w:name="TT Norms Pro">
    <w:altName w:val="Cambria"/>
    <w:panose1 w:val="020B0604020202020204"/>
    <w:charset w:val="00"/>
    <w:family w:val="swiss"/>
    <w:pitch w:val="variable"/>
    <w:sig w:usb0="A00002FF" w:usb1="5000A4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4108" w14:textId="77777777" w:rsidR="003F4C51" w:rsidRDefault="00EC6A31" w:rsidP="003F4C51">
    <w:r>
      <w:rPr>
        <w:noProof/>
      </w:rPr>
      <w:drawing>
        <wp:anchor distT="0" distB="0" distL="114300" distR="114300" simplePos="0" relativeHeight="251651072" behindDoc="0" locked="0" layoutInCell="1" allowOverlap="1" wp14:anchorId="78874327" wp14:editId="78282D1F">
          <wp:simplePos x="0" y="0"/>
          <wp:positionH relativeFrom="column">
            <wp:posOffset>5343987</wp:posOffset>
          </wp:positionH>
          <wp:positionV relativeFrom="paragraph">
            <wp:posOffset>-228946</wp:posOffset>
          </wp:positionV>
          <wp:extent cx="539750" cy="539750"/>
          <wp:effectExtent l="0" t="0" r="6350" b="6350"/>
          <wp:wrapNone/>
          <wp:docPr id="58" name="qr_code_debat_penly_epr.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qr_code_debat_penly_epr.png">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041313">
      <w:rPr>
        <w:noProof/>
      </w:rPr>
      <mc:AlternateContent>
        <mc:Choice Requires="wps">
          <w:drawing>
            <wp:anchor distT="0" distB="0" distL="114300" distR="114300" simplePos="0" relativeHeight="251652096" behindDoc="0" locked="0" layoutInCell="1" allowOverlap="1" wp14:anchorId="3857E524" wp14:editId="1EFE58B1">
              <wp:simplePos x="0" y="0"/>
              <wp:positionH relativeFrom="column">
                <wp:posOffset>1793071</wp:posOffset>
              </wp:positionH>
              <wp:positionV relativeFrom="paragraph">
                <wp:posOffset>-266316</wp:posOffset>
              </wp:positionV>
              <wp:extent cx="3471545" cy="788566"/>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71545" cy="788566"/>
                      </a:xfrm>
                      <a:prstGeom prst="rect">
                        <a:avLst/>
                      </a:prstGeom>
                      <a:noFill/>
                      <a:ln w="6350">
                        <a:noFill/>
                      </a:ln>
                    </wps:spPr>
                    <wps:txbx>
                      <w:txbxContent>
                        <w:p w14:paraId="356D8FF1" w14:textId="77777777" w:rsidR="003F4C51" w:rsidRPr="00513C68" w:rsidRDefault="00F1299B" w:rsidP="00ED1B02">
                          <w:pPr>
                            <w:pStyle w:val="coordonnesfooterCNDP"/>
                            <w:rPr>
                              <w:color w:val="00B0F0"/>
                            </w:rPr>
                          </w:pPr>
                          <w:r w:rsidRPr="00513C68">
                            <w:rPr>
                              <w:color w:val="00B0F0"/>
                            </w:rPr>
                            <w:t xml:space="preserve">Débat public Projet de mine de lithium dans l'Allier </w:t>
                          </w:r>
                          <w:r w:rsidR="00BF04A0" w:rsidRPr="00513C68">
                            <w:rPr>
                              <w:color w:val="00B0F0"/>
                            </w:rPr>
                            <w:br/>
                          </w:r>
                          <w:r w:rsidR="007A5A11" w:rsidRPr="00513C68">
                            <w:rPr>
                              <w:color w:val="00B0F0"/>
                            </w:rPr>
                            <w:t>244 Boulevard Saint-Germain – 75007 Paris</w:t>
                          </w:r>
                        </w:p>
                        <w:p w14:paraId="4737E688" w14:textId="77777777" w:rsidR="00513C68" w:rsidRDefault="00000000" w:rsidP="00513C68">
                          <w:pPr>
                            <w:pStyle w:val="coordonnesfooterCNDP"/>
                            <w:rPr>
                              <w:color w:val="00B0F0"/>
                            </w:rPr>
                          </w:pPr>
                          <w:hyperlink r:id="rId3" w:history="1">
                            <w:r w:rsidR="00F1299B" w:rsidRPr="00513C68">
                              <w:rPr>
                                <w:rStyle w:val="Lienhypertexte"/>
                                <w:color w:val="00B0F0"/>
                              </w:rPr>
                              <w:t>debat-mine-lithium@debat-cndp.fr</w:t>
                            </w:r>
                          </w:hyperlink>
                        </w:p>
                        <w:p w14:paraId="4693C6B3" w14:textId="77777777" w:rsidR="00F1299B" w:rsidRPr="00513C68" w:rsidRDefault="00000000" w:rsidP="00513C68">
                          <w:pPr>
                            <w:pStyle w:val="coordonnesfooterCNDP"/>
                            <w:rPr>
                              <w:color w:val="00B0F0"/>
                            </w:rPr>
                          </w:pPr>
                          <w:hyperlink r:id="rId4" w:history="1">
                            <w:r w:rsidR="00513C68" w:rsidRPr="00513C68">
                              <w:rPr>
                                <w:rStyle w:val="Lienhypertexte"/>
                                <w:color w:val="00B0F0"/>
                              </w:rPr>
                              <w:t>www.debatpublic.fr/mine-de-lithium-allier</w:t>
                            </w:r>
                          </w:hyperlink>
                        </w:p>
                        <w:p w14:paraId="2E3A8BF5" w14:textId="77777777" w:rsidR="00513C68" w:rsidRPr="00513C68" w:rsidRDefault="00513C68" w:rsidP="00513C68">
                          <w:pPr>
                            <w:pStyle w:val="coordonnesfooterCNDP"/>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7E524" id="_x0000_t202" coordsize="21600,21600" o:spt="202" path="m,l,21600r21600,l21600,xe">
              <v:stroke joinstyle="miter"/>
              <v:path gradientshapeok="t" o:connecttype="rect"/>
            </v:shapetype>
            <v:shape id="Zone de texte 32" o:spid="_x0000_s1045" type="#_x0000_t202" style="position:absolute;margin-left:141.2pt;margin-top:-20.95pt;width:273.35pt;height:6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" filled="f" stroked="f" strokeweight=".5pt">
              <v:textbox>
                <w:txbxContent>
                  <w:p w14:paraId="356D8FF1" w14:textId="77777777" w:rsidR="003F4C51" w:rsidRPr="00513C68" w:rsidRDefault="00F1299B" w:rsidP="00ED1B02">
                    <w:pPr>
                      <w:pStyle w:val="coordonnesfooterCNDP"/>
                      <w:rPr>
                        <w:color w:val="00B0F0"/>
                      </w:rPr>
                    </w:pPr>
                    <w:r w:rsidRPr="00513C68">
                      <w:rPr>
                        <w:color w:val="00B0F0"/>
                      </w:rPr>
                      <w:t xml:space="preserve">Débat public Projet de mine de lithium dans l'Allier </w:t>
                    </w:r>
                    <w:r w:rsidR="00BF04A0" w:rsidRPr="00513C68">
                      <w:rPr>
                        <w:color w:val="00B0F0"/>
                      </w:rPr>
                      <w:br/>
                    </w:r>
                    <w:r w:rsidR="007A5A11" w:rsidRPr="00513C68">
                      <w:rPr>
                        <w:color w:val="00B0F0"/>
                      </w:rPr>
                      <w:t>244 Boulevard Saint-Germain – 75007 Paris</w:t>
                    </w:r>
                  </w:p>
                  <w:p w14:paraId="4737E688" w14:textId="77777777" w:rsidR="00513C68" w:rsidRDefault="00000000" w:rsidP="00513C68">
                    <w:pPr>
                      <w:pStyle w:val="coordonnesfooterCNDP"/>
                      <w:rPr>
                        <w:color w:val="00B0F0"/>
                      </w:rPr>
                    </w:pPr>
                    <w:hyperlink r:id="rId5" w:history="1">
                      <w:r w:rsidR="00F1299B" w:rsidRPr="00513C68">
                        <w:rPr>
                          <w:rStyle w:val="Lienhypertexte"/>
                          <w:color w:val="00B0F0"/>
                        </w:rPr>
                        <w:t>debat-mine-lithium@debat-cndp.fr</w:t>
                      </w:r>
                    </w:hyperlink>
                  </w:p>
                  <w:p w14:paraId="4693C6B3" w14:textId="77777777" w:rsidR="00F1299B" w:rsidRPr="00513C68" w:rsidRDefault="00000000" w:rsidP="00513C68">
                    <w:pPr>
                      <w:pStyle w:val="coordonnesfooterCNDP"/>
                      <w:rPr>
                        <w:color w:val="00B0F0"/>
                      </w:rPr>
                    </w:pPr>
                    <w:hyperlink r:id="rId6" w:history="1">
                      <w:r w:rsidR="00513C68" w:rsidRPr="00513C68">
                        <w:rPr>
                          <w:rStyle w:val="Lienhypertexte"/>
                          <w:color w:val="00B0F0"/>
                        </w:rPr>
                        <w:t>www.debatpublic.fr/mine-de-lithium-allier</w:t>
                      </w:r>
                    </w:hyperlink>
                  </w:p>
                  <w:p w14:paraId="2E3A8BF5" w14:textId="77777777" w:rsidR="00513C68" w:rsidRPr="00513C68" w:rsidRDefault="00513C68" w:rsidP="00513C68">
                    <w:pPr>
                      <w:pStyle w:val="coordonnesfooterCNDP"/>
                      <w:rPr>
                        <w:color w:val="00B0F0"/>
                      </w:rPr>
                    </w:pPr>
                  </w:p>
                </w:txbxContent>
              </v:textbox>
            </v:shape>
          </w:pict>
        </mc:Fallback>
      </mc:AlternateContent>
    </w:r>
    <w:r w:rsidR="0005707B">
      <w:rPr>
        <w:noProof/>
      </w:rPr>
      <mc:AlternateContent>
        <mc:Choice Requires="wps">
          <w:drawing>
            <wp:anchor distT="0" distB="0" distL="114300" distR="114300" simplePos="0" relativeHeight="251649024" behindDoc="0" locked="0" layoutInCell="1" allowOverlap="1" wp14:anchorId="1E9D4423" wp14:editId="124BB148">
              <wp:simplePos x="0" y="0"/>
              <wp:positionH relativeFrom="column">
                <wp:posOffset>-360365</wp:posOffset>
              </wp:positionH>
              <wp:positionV relativeFrom="paragraph">
                <wp:posOffset>-444839</wp:posOffset>
              </wp:positionV>
              <wp:extent cx="6462395" cy="1266679"/>
              <wp:effectExtent l="0" t="0" r="1905" b="3810"/>
              <wp:wrapNone/>
              <wp:docPr id="26" name="Rectangle 26"/>
              <wp:cNvGraphicFramePr/>
              <a:graphic xmlns:a="http://schemas.openxmlformats.org/drawingml/2006/main">
                <a:graphicData uri="http://schemas.microsoft.com/office/word/2010/wordprocessingShape">
                  <wps:wsp>
                    <wps:cNvSpPr/>
                    <wps:spPr>
                      <a:xfrm>
                        <a:off x="0" y="0"/>
                        <a:ext cx="6462395" cy="1266679"/>
                      </a:xfrm>
                      <a:prstGeom prst="rect">
                        <a:avLst/>
                      </a:prstGeom>
                      <a:solidFill>
                        <a:srgbClr val="100E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4F04C" id="Rectangle 26" o:spid="_x0000_s1026" style="position:absolute;margin-left:-28.4pt;margin-top:-35.05pt;width:508.85pt;height:9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" fillcolor="#100e29" stroked="f" strokeweight="1pt"/>
          </w:pict>
        </mc:Fallback>
      </mc:AlternateContent>
    </w:r>
    <w:r w:rsidR="003F4C51">
      <w:rPr>
        <w:noProof/>
      </w:rPr>
      <w:drawing>
        <wp:anchor distT="0" distB="0" distL="114300" distR="114300" simplePos="0" relativeHeight="251650048" behindDoc="0" locked="0" layoutInCell="1" allowOverlap="1" wp14:anchorId="7CDCE454" wp14:editId="41306E2A">
          <wp:simplePos x="0" y="0"/>
          <wp:positionH relativeFrom="page">
            <wp:posOffset>800100</wp:posOffset>
          </wp:positionH>
          <wp:positionV relativeFrom="paragraph">
            <wp:posOffset>-173465</wp:posOffset>
          </wp:positionV>
          <wp:extent cx="1652400" cy="266400"/>
          <wp:effectExtent l="0" t="0" r="0" b="635"/>
          <wp:wrapNone/>
          <wp:docPr id="59" name="logo-blanc-C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blanc-CNDP.png"/>
                  <pic:cNvPicPr/>
                </pic:nvPicPr>
                <pic:blipFill>
                  <a:blip r:embed="rId7" r:link="rId8">
                    <a:extLst>
                      <a:ext uri="{28A0092B-C50C-407E-A947-70E740481C1C}">
                        <a14:useLocalDpi xmlns:a14="http://schemas.microsoft.com/office/drawing/2010/main" val="0"/>
                      </a:ext>
                    </a:extLst>
                  </a:blip>
                  <a:stretch>
                    <a:fillRect/>
                  </a:stretch>
                </pic:blipFill>
                <pic:spPr>
                  <a:xfrm>
                    <a:off x="0" y="0"/>
                    <a:ext cx="1652400" cy="266400"/>
                  </a:xfrm>
                  <a:prstGeom prst="rect">
                    <a:avLst/>
                  </a:prstGeom>
                </pic:spPr>
              </pic:pic>
            </a:graphicData>
          </a:graphic>
          <wp14:sizeRelH relativeFrom="margin">
            <wp14:pctWidth>0</wp14:pctWidth>
          </wp14:sizeRelH>
          <wp14:sizeRelV relativeFrom="margin">
            <wp14:pctHeight>0</wp14:pctHeight>
          </wp14:sizeRelV>
        </wp:anchor>
      </w:drawing>
    </w:r>
  </w:p>
  <w:p w14:paraId="0EAC8DF3" w14:textId="77777777" w:rsidR="00DE35F8" w:rsidRDefault="00DE35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C760D" w14:textId="77777777" w:rsidR="00A5302E" w:rsidRDefault="00A5302E" w:rsidP="00DE35F8">
      <w:r>
        <w:separator/>
      </w:r>
    </w:p>
  </w:footnote>
  <w:footnote w:type="continuationSeparator" w:id="0">
    <w:p w14:paraId="46CDE271" w14:textId="77777777" w:rsidR="00A5302E" w:rsidRDefault="00A5302E" w:rsidP="00DE3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AAB25" w14:textId="77777777" w:rsidR="00DE35F8" w:rsidRDefault="00821AA7">
    <w:r>
      <w:rPr>
        <w:noProof/>
      </w:rPr>
      <w:drawing>
        <wp:anchor distT="0" distB="0" distL="114300" distR="114300" simplePos="0" relativeHeight="251667968" behindDoc="1" locked="0" layoutInCell="1" allowOverlap="1" wp14:anchorId="18FE891B" wp14:editId="77DE9EBB">
          <wp:simplePos x="0" y="0"/>
          <wp:positionH relativeFrom="column">
            <wp:posOffset>-346017</wp:posOffset>
          </wp:positionH>
          <wp:positionV relativeFrom="paragraph">
            <wp:posOffset>-593090</wp:posOffset>
          </wp:positionV>
          <wp:extent cx="6454948" cy="385972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a:extLst>
                      <a:ext uri="{28A0092B-C50C-407E-A947-70E740481C1C}">
                        <a14:useLocalDpi xmlns:a14="http://schemas.microsoft.com/office/drawing/2010/main" val="0"/>
                      </a:ext>
                    </a:extLst>
                  </a:blip>
                  <a:stretch>
                    <a:fillRect/>
                  </a:stretch>
                </pic:blipFill>
                <pic:spPr>
                  <a:xfrm>
                    <a:off x="0" y="0"/>
                    <a:ext cx="6454948" cy="3859726"/>
                  </a:xfrm>
                  <a:prstGeom prst="rect">
                    <a:avLst/>
                  </a:prstGeom>
                </pic:spPr>
              </pic:pic>
            </a:graphicData>
          </a:graphic>
          <wp14:sizeRelH relativeFrom="page">
            <wp14:pctWidth>0</wp14:pctWidth>
          </wp14:sizeRelH>
          <wp14:sizeRelV relativeFrom="page">
            <wp14:pctHeight>0</wp14:pctHeight>
          </wp14:sizeRelV>
        </wp:anchor>
      </w:drawing>
    </w:r>
    <w:r w:rsidR="00450045">
      <w:rPr>
        <w:noProof/>
      </w:rPr>
      <mc:AlternateContent>
        <mc:Choice Requires="wps">
          <w:drawing>
            <wp:anchor distT="0" distB="0" distL="114300" distR="114300" simplePos="0" relativeHeight="251665920" behindDoc="0" locked="0" layoutInCell="1" allowOverlap="1" wp14:anchorId="327C688A" wp14:editId="69C352AB">
              <wp:simplePos x="0" y="0"/>
              <wp:positionH relativeFrom="column">
                <wp:posOffset>4359626</wp:posOffset>
              </wp:positionH>
              <wp:positionV relativeFrom="paragraph">
                <wp:posOffset>2313075</wp:posOffset>
              </wp:positionV>
              <wp:extent cx="530739" cy="275617"/>
              <wp:effectExtent l="0" t="0" r="3175" b="0"/>
              <wp:wrapNone/>
              <wp:docPr id="8" name="Zone de texte 8"/>
              <wp:cNvGraphicFramePr/>
              <a:graphic xmlns:a="http://schemas.openxmlformats.org/drawingml/2006/main">
                <a:graphicData uri="http://schemas.microsoft.com/office/word/2010/wordprocessingShape">
                  <wps:wsp>
                    <wps:cNvSpPr txBox="1"/>
                    <wps:spPr>
                      <a:xfrm>
                        <a:off x="0" y="0"/>
                        <a:ext cx="530739" cy="275617"/>
                      </a:xfrm>
                      <a:prstGeom prst="rect">
                        <a:avLst/>
                      </a:prstGeom>
                      <a:noFill/>
                      <a:ln w="6350">
                        <a:noFill/>
                      </a:ln>
                    </wps:spPr>
                    <wps:txbx>
                      <w:txbxContent>
                        <w:p w14:paraId="3A17A1F1" w14:textId="77777777" w:rsidR="00450045" w:rsidRPr="00450045" w:rsidRDefault="00F1299B"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11</w:t>
                          </w:r>
                          <w:r w:rsidR="00450045" w:rsidRPr="00450045">
                            <w:rPr>
                              <w:rFonts w:ascii="TT Norms Pro" w:hAnsi="TT Norms Pro"/>
                              <w:color w:val="FFFFFF" w:themeColor="background1"/>
                              <w:sz w:val="12"/>
                              <w:szCs w:val="12"/>
                            </w:rPr>
                            <w:t>.0</w:t>
                          </w:r>
                          <w:r>
                            <w:rPr>
                              <w:rFonts w:ascii="TT Norms Pro" w:hAnsi="TT Norms Pro"/>
                              <w:color w:val="FFFFFF" w:themeColor="background1"/>
                              <w:sz w:val="12"/>
                              <w:szCs w:val="12"/>
                            </w:rPr>
                            <w:t>3</w:t>
                          </w:r>
                          <w:r w:rsidR="00450045" w:rsidRPr="00450045">
                            <w:rPr>
                              <w:rFonts w:ascii="TT Norms Pro" w:hAnsi="TT Norms Pro"/>
                              <w:color w:val="FFFFFF" w:themeColor="background1"/>
                              <w:sz w:val="12"/>
                              <w:szCs w:val="12"/>
                            </w:rPr>
                            <w:t>.</w:t>
                          </w:r>
                          <w:r>
                            <w:rPr>
                              <w:rFonts w:ascii="TT Norms Pro" w:hAnsi="TT Norms Pro"/>
                              <w:color w:val="FFFFFF" w:themeColor="background1"/>
                              <w:sz w:val="12"/>
                              <w:szCs w:val="12"/>
                            </w:rPr>
                            <w:t>2024</w:t>
                          </w:r>
                        </w:p>
                        <w:p w14:paraId="37AC6734" w14:textId="77777777" w:rsidR="00450045" w:rsidRPr="00450045" w:rsidRDefault="00450045" w:rsidP="00450045">
                          <w:pPr>
                            <w:spacing w:line="140" w:lineRule="exact"/>
                            <w:jc w:val="right"/>
                            <w:rPr>
                              <w:rFonts w:ascii="TT Norms Pro" w:hAnsi="TT Norms Pro"/>
                              <w:color w:val="FFFFFF" w:themeColor="background1"/>
                              <w:sz w:val="12"/>
                              <w:szCs w:val="12"/>
                            </w:rPr>
                          </w:pPr>
                          <w:r w:rsidRPr="00450045">
                            <w:rPr>
                              <w:rFonts w:ascii="TT Norms Pro" w:hAnsi="TT Norms Pro"/>
                              <w:color w:val="FFFFFF" w:themeColor="background1"/>
                              <w:sz w:val="12"/>
                              <w:szCs w:val="12"/>
                            </w:rPr>
                            <w:t>0</w:t>
                          </w:r>
                          <w:r w:rsidR="00F1299B">
                            <w:rPr>
                              <w:rFonts w:ascii="TT Norms Pro" w:hAnsi="TT Norms Pro"/>
                              <w:color w:val="FFFFFF" w:themeColor="background1"/>
                              <w:sz w:val="12"/>
                              <w:szCs w:val="12"/>
                            </w:rPr>
                            <w:t>7</w:t>
                          </w:r>
                          <w:r w:rsidRPr="00450045">
                            <w:rPr>
                              <w:rFonts w:ascii="TT Norms Pro" w:hAnsi="TT Norms Pro"/>
                              <w:color w:val="FFFFFF" w:themeColor="background1"/>
                              <w:sz w:val="12"/>
                              <w:szCs w:val="12"/>
                            </w:rPr>
                            <w:t>.0</w:t>
                          </w:r>
                          <w:r w:rsidR="00F1299B">
                            <w:rPr>
                              <w:rFonts w:ascii="TT Norms Pro" w:hAnsi="TT Norms Pro"/>
                              <w:color w:val="FFFFFF" w:themeColor="background1"/>
                              <w:sz w:val="12"/>
                              <w:szCs w:val="12"/>
                            </w:rPr>
                            <w:t>7</w:t>
                          </w:r>
                          <w:r w:rsidRPr="00450045">
                            <w:rPr>
                              <w:rFonts w:ascii="TT Norms Pro" w:hAnsi="TT Norms Pro"/>
                              <w:color w:val="FFFFFF" w:themeColor="background1"/>
                              <w:sz w:val="12"/>
                              <w:szCs w:val="12"/>
                            </w:rPr>
                            <w:t>.</w:t>
                          </w:r>
                          <w:r w:rsidR="00F1299B">
                            <w:rPr>
                              <w:rFonts w:ascii="TT Norms Pro" w:hAnsi="TT Norms Pro"/>
                              <w:color w:val="FFFFFF" w:themeColor="background1"/>
                              <w:sz w:val="12"/>
                              <w:szCs w:val="12"/>
                            </w:rPr>
                            <w:t>2024</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C688A" id="_x0000_t202" coordsize="21600,21600" o:spt="202" path="m,l,21600r21600,l21600,xe">
              <v:stroke joinstyle="miter"/>
              <v:path gradientshapeok="t" o:connecttype="rect"/>
            </v:shapetype>
            <v:shape id="Zone de texte 8" o:spid="_x0000_s1043" type="#_x0000_t202" style="position:absolute;margin-left:343.3pt;margin-top:182.15pt;width:41.8pt;height:2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" filled="f" stroked="f" strokeweight=".5pt">
              <v:textbox inset="0,,0">
                <w:txbxContent>
                  <w:p w14:paraId="3A17A1F1" w14:textId="77777777" w:rsidR="00450045" w:rsidRPr="00450045" w:rsidRDefault="00F1299B"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11</w:t>
                    </w:r>
                    <w:r w:rsidR="00450045" w:rsidRPr="00450045">
                      <w:rPr>
                        <w:rFonts w:ascii="TT Norms Pro" w:hAnsi="TT Norms Pro"/>
                        <w:color w:val="FFFFFF" w:themeColor="background1"/>
                        <w:sz w:val="12"/>
                        <w:szCs w:val="12"/>
                      </w:rPr>
                      <w:t>.0</w:t>
                    </w:r>
                    <w:r>
                      <w:rPr>
                        <w:rFonts w:ascii="TT Norms Pro" w:hAnsi="TT Norms Pro"/>
                        <w:color w:val="FFFFFF" w:themeColor="background1"/>
                        <w:sz w:val="12"/>
                        <w:szCs w:val="12"/>
                      </w:rPr>
                      <w:t>3</w:t>
                    </w:r>
                    <w:r w:rsidR="00450045" w:rsidRPr="00450045">
                      <w:rPr>
                        <w:rFonts w:ascii="TT Norms Pro" w:hAnsi="TT Norms Pro"/>
                        <w:color w:val="FFFFFF" w:themeColor="background1"/>
                        <w:sz w:val="12"/>
                        <w:szCs w:val="12"/>
                      </w:rPr>
                      <w:t>.</w:t>
                    </w:r>
                    <w:r>
                      <w:rPr>
                        <w:rFonts w:ascii="TT Norms Pro" w:hAnsi="TT Norms Pro"/>
                        <w:color w:val="FFFFFF" w:themeColor="background1"/>
                        <w:sz w:val="12"/>
                        <w:szCs w:val="12"/>
                      </w:rPr>
                      <w:t>2024</w:t>
                    </w:r>
                  </w:p>
                  <w:p w14:paraId="37AC6734" w14:textId="77777777" w:rsidR="00450045" w:rsidRPr="00450045" w:rsidRDefault="00450045" w:rsidP="00450045">
                    <w:pPr>
                      <w:spacing w:line="140" w:lineRule="exact"/>
                      <w:jc w:val="right"/>
                      <w:rPr>
                        <w:rFonts w:ascii="TT Norms Pro" w:hAnsi="TT Norms Pro"/>
                        <w:color w:val="FFFFFF" w:themeColor="background1"/>
                        <w:sz w:val="12"/>
                        <w:szCs w:val="12"/>
                      </w:rPr>
                    </w:pPr>
                    <w:r w:rsidRPr="00450045">
                      <w:rPr>
                        <w:rFonts w:ascii="TT Norms Pro" w:hAnsi="TT Norms Pro"/>
                        <w:color w:val="FFFFFF" w:themeColor="background1"/>
                        <w:sz w:val="12"/>
                        <w:szCs w:val="12"/>
                      </w:rPr>
                      <w:t>0</w:t>
                    </w:r>
                    <w:r w:rsidR="00F1299B">
                      <w:rPr>
                        <w:rFonts w:ascii="TT Norms Pro" w:hAnsi="TT Norms Pro"/>
                        <w:color w:val="FFFFFF" w:themeColor="background1"/>
                        <w:sz w:val="12"/>
                        <w:szCs w:val="12"/>
                      </w:rPr>
                      <w:t>7</w:t>
                    </w:r>
                    <w:r w:rsidRPr="00450045">
                      <w:rPr>
                        <w:rFonts w:ascii="TT Norms Pro" w:hAnsi="TT Norms Pro"/>
                        <w:color w:val="FFFFFF" w:themeColor="background1"/>
                        <w:sz w:val="12"/>
                        <w:szCs w:val="12"/>
                      </w:rPr>
                      <w:t>.0</w:t>
                    </w:r>
                    <w:r w:rsidR="00F1299B">
                      <w:rPr>
                        <w:rFonts w:ascii="TT Norms Pro" w:hAnsi="TT Norms Pro"/>
                        <w:color w:val="FFFFFF" w:themeColor="background1"/>
                        <w:sz w:val="12"/>
                        <w:szCs w:val="12"/>
                      </w:rPr>
                      <w:t>7</w:t>
                    </w:r>
                    <w:r w:rsidRPr="00450045">
                      <w:rPr>
                        <w:rFonts w:ascii="TT Norms Pro" w:hAnsi="TT Norms Pro"/>
                        <w:color w:val="FFFFFF" w:themeColor="background1"/>
                        <w:sz w:val="12"/>
                        <w:szCs w:val="12"/>
                      </w:rPr>
                      <w:t>.</w:t>
                    </w:r>
                    <w:r w:rsidR="00F1299B">
                      <w:rPr>
                        <w:rFonts w:ascii="TT Norms Pro" w:hAnsi="TT Norms Pro"/>
                        <w:color w:val="FFFFFF" w:themeColor="background1"/>
                        <w:sz w:val="12"/>
                        <w:szCs w:val="12"/>
                      </w:rPr>
                      <w:t>2024</w:t>
                    </w:r>
                  </w:p>
                </w:txbxContent>
              </v:textbox>
            </v:shape>
          </w:pict>
        </mc:Fallback>
      </mc:AlternateContent>
    </w:r>
    <w:r w:rsidR="009F50F7">
      <w:rPr>
        <w:noProof/>
      </w:rPr>
      <mc:AlternateContent>
        <mc:Choice Requires="wps">
          <w:drawing>
            <wp:anchor distT="0" distB="0" distL="114300" distR="114300" simplePos="0" relativeHeight="251663872" behindDoc="0" locked="0" layoutInCell="1" allowOverlap="1" wp14:anchorId="0547507A" wp14:editId="1BE71072">
              <wp:simplePos x="0" y="0"/>
              <wp:positionH relativeFrom="column">
                <wp:posOffset>1833677</wp:posOffset>
              </wp:positionH>
              <wp:positionV relativeFrom="paragraph">
                <wp:posOffset>2296863</wp:posOffset>
              </wp:positionV>
              <wp:extent cx="2743200" cy="531778"/>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743200" cy="531778"/>
                      </a:xfrm>
                      <a:prstGeom prst="rect">
                        <a:avLst/>
                      </a:prstGeom>
                      <a:noFill/>
                      <a:ln w="6350">
                        <a:noFill/>
                      </a:ln>
                    </wps:spPr>
                    <wps:txbx>
                      <w:txbxContent>
                        <w:p w14:paraId="585CF6A2" w14:textId="77777777" w:rsidR="009F50F7" w:rsidRPr="009F50F7" w:rsidRDefault="009F50F7" w:rsidP="009F50F7">
                          <w:pPr>
                            <w:spacing w:line="320" w:lineRule="exact"/>
                            <w:rPr>
                              <w:rFonts w:ascii="TT Norms Pro" w:eastAsia="Times New Roman" w:hAnsi="TT Norms Pro" w:cs="Times New Roman"/>
                              <w:caps/>
                              <w:color w:val="DD442A"/>
                              <w:sz w:val="30"/>
                              <w:szCs w:val="30"/>
                              <w:lang w:eastAsia="fr-FR"/>
                            </w:rPr>
                          </w:pPr>
                          <w:r w:rsidRPr="009F50F7">
                            <w:rPr>
                              <w:rFonts w:ascii="TT Norms Pro" w:eastAsia="Times New Roman" w:hAnsi="TT Norms Pro" w:cs="Times New Roman"/>
                              <w:caps/>
                              <w:color w:val="DD442A"/>
                              <w:sz w:val="30"/>
                              <w:szCs w:val="30"/>
                              <w:lang w:eastAsia="fr-FR"/>
                            </w:rPr>
                            <w:t xml:space="preserve">Projet de mine </w:t>
                          </w:r>
                          <w:r>
                            <w:rPr>
                              <w:rFonts w:ascii="TT Norms Pro" w:eastAsia="Times New Roman" w:hAnsi="TT Norms Pro" w:cs="Times New Roman"/>
                              <w:caps/>
                              <w:color w:val="DD442A"/>
                              <w:sz w:val="30"/>
                              <w:szCs w:val="30"/>
                              <w:lang w:eastAsia="fr-FR"/>
                            </w:rPr>
                            <w:br/>
                          </w:r>
                          <w:r w:rsidRPr="009F50F7">
                            <w:rPr>
                              <w:rFonts w:ascii="TT Norms Pro" w:eastAsia="Times New Roman" w:hAnsi="TT Norms Pro" w:cs="Times New Roman"/>
                              <w:caps/>
                              <w:color w:val="DD442A"/>
                              <w:sz w:val="30"/>
                              <w:szCs w:val="30"/>
                              <w:lang w:eastAsia="fr-FR"/>
                            </w:rPr>
                            <w:t>de lithium dans l'Allier</w:t>
                          </w:r>
                        </w:p>
                        <w:p w14:paraId="016E7DF2" w14:textId="77777777" w:rsidR="009F50F7" w:rsidRPr="009F50F7" w:rsidRDefault="009F50F7" w:rsidP="009F50F7">
                          <w:pPr>
                            <w:spacing w:line="320" w:lineRule="exact"/>
                            <w:rPr>
                              <w:sz w:val="30"/>
                              <w:szCs w:val="3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7507A" id="Zone de texte 6" o:spid="_x0000_s1044" type="#_x0000_t202" style="position:absolute;margin-left:144.4pt;margin-top:180.85pt;width:3in;height:4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" filled="f" stroked="f" strokeweight=".5pt">
              <v:textbox inset="0,,0">
                <w:txbxContent>
                  <w:p w14:paraId="585CF6A2" w14:textId="77777777" w:rsidR="009F50F7" w:rsidRPr="009F50F7" w:rsidRDefault="009F50F7" w:rsidP="009F50F7">
                    <w:pPr>
                      <w:spacing w:line="320" w:lineRule="exact"/>
                      <w:rPr>
                        <w:rFonts w:ascii="TT Norms Pro" w:eastAsia="Times New Roman" w:hAnsi="TT Norms Pro" w:cs="Times New Roman"/>
                        <w:caps/>
                        <w:color w:val="DD442A"/>
                        <w:sz w:val="30"/>
                        <w:szCs w:val="30"/>
                        <w:lang w:eastAsia="fr-FR"/>
                      </w:rPr>
                    </w:pPr>
                    <w:r w:rsidRPr="009F50F7">
                      <w:rPr>
                        <w:rFonts w:ascii="TT Norms Pro" w:eastAsia="Times New Roman" w:hAnsi="TT Norms Pro" w:cs="Times New Roman"/>
                        <w:caps/>
                        <w:color w:val="DD442A"/>
                        <w:sz w:val="30"/>
                        <w:szCs w:val="30"/>
                        <w:lang w:eastAsia="fr-FR"/>
                      </w:rPr>
                      <w:t xml:space="preserve">Projet de mine </w:t>
                    </w:r>
                    <w:r>
                      <w:rPr>
                        <w:rFonts w:ascii="TT Norms Pro" w:eastAsia="Times New Roman" w:hAnsi="TT Norms Pro" w:cs="Times New Roman"/>
                        <w:caps/>
                        <w:color w:val="DD442A"/>
                        <w:sz w:val="30"/>
                        <w:szCs w:val="30"/>
                        <w:lang w:eastAsia="fr-FR"/>
                      </w:rPr>
                      <w:br/>
                    </w:r>
                    <w:r w:rsidRPr="009F50F7">
                      <w:rPr>
                        <w:rFonts w:ascii="TT Norms Pro" w:eastAsia="Times New Roman" w:hAnsi="TT Norms Pro" w:cs="Times New Roman"/>
                        <w:caps/>
                        <w:color w:val="DD442A"/>
                        <w:sz w:val="30"/>
                        <w:szCs w:val="30"/>
                        <w:lang w:eastAsia="fr-FR"/>
                      </w:rPr>
                      <w:t>de lithium dans l'Allier</w:t>
                    </w:r>
                  </w:p>
                  <w:p w14:paraId="016E7DF2" w14:textId="77777777" w:rsidR="009F50F7" w:rsidRPr="009F50F7" w:rsidRDefault="009F50F7" w:rsidP="009F50F7">
                    <w:pPr>
                      <w:spacing w:line="320" w:lineRule="exact"/>
                      <w:rPr>
                        <w:sz w:val="30"/>
                        <w:szCs w:val="30"/>
                      </w:rPr>
                    </w:pPr>
                  </w:p>
                </w:txbxContent>
              </v:textbox>
            </v:shape>
          </w:pict>
        </mc:Fallback>
      </mc:AlternateContent>
    </w:r>
    <w:r w:rsidR="00757C67">
      <w:rPr>
        <w:noProof/>
      </w:rPr>
      <w:drawing>
        <wp:anchor distT="0" distB="0" distL="114300" distR="114300" simplePos="0" relativeHeight="251643901" behindDoc="1" locked="1" layoutInCell="1" allowOverlap="1" wp14:anchorId="0A6E9AC4" wp14:editId="50341144">
          <wp:simplePos x="0" y="0"/>
          <wp:positionH relativeFrom="page">
            <wp:align>left</wp:align>
          </wp:positionH>
          <wp:positionV relativeFrom="page">
            <wp:align>bottom</wp:align>
          </wp:positionV>
          <wp:extent cx="2448000" cy="9720000"/>
          <wp:effectExtent l="0" t="0" r="3175" b="0"/>
          <wp:wrapNone/>
          <wp:docPr id="56"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e-cyan.png"/>
                  <pic:cNvPicPr/>
                </pic:nvPicPr>
                <pic:blipFill>
                  <a:blip r:embed="rId2" r:link="rId3">
                    <a:extLst>
                      <a:ext uri="{28A0092B-C50C-407E-A947-70E740481C1C}">
                        <a14:useLocalDpi xmlns:a14="http://schemas.microsoft.com/office/drawing/2010/main" val="0"/>
                      </a:ext>
                    </a:extLst>
                  </a:blip>
                  <a:stretch>
                    <a:fillRect/>
                  </a:stretch>
                </pic:blipFill>
                <pic:spPr>
                  <a:xfrm>
                    <a:off x="0" y="0"/>
                    <a:ext cx="2448000" cy="972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514"/>
    <w:rsid w:val="00031559"/>
    <w:rsid w:val="00041313"/>
    <w:rsid w:val="00050D95"/>
    <w:rsid w:val="0005707B"/>
    <w:rsid w:val="00072C46"/>
    <w:rsid w:val="00073BA6"/>
    <w:rsid w:val="00074C19"/>
    <w:rsid w:val="00077E69"/>
    <w:rsid w:val="000B6938"/>
    <w:rsid w:val="000D182E"/>
    <w:rsid w:val="000E4CDA"/>
    <w:rsid w:val="000E7107"/>
    <w:rsid w:val="00141DE4"/>
    <w:rsid w:val="00151C07"/>
    <w:rsid w:val="00197D81"/>
    <w:rsid w:val="001A0003"/>
    <w:rsid w:val="00213E10"/>
    <w:rsid w:val="00240FB5"/>
    <w:rsid w:val="00243451"/>
    <w:rsid w:val="00254856"/>
    <w:rsid w:val="00262BC8"/>
    <w:rsid w:val="002B5701"/>
    <w:rsid w:val="002D3842"/>
    <w:rsid w:val="00303DA4"/>
    <w:rsid w:val="00316729"/>
    <w:rsid w:val="00323EAF"/>
    <w:rsid w:val="00347629"/>
    <w:rsid w:val="00351F3A"/>
    <w:rsid w:val="003573ED"/>
    <w:rsid w:val="003D3ECE"/>
    <w:rsid w:val="003F4C51"/>
    <w:rsid w:val="00424C71"/>
    <w:rsid w:val="00450045"/>
    <w:rsid w:val="00480BAF"/>
    <w:rsid w:val="00494623"/>
    <w:rsid w:val="004B3FD8"/>
    <w:rsid w:val="004E50AE"/>
    <w:rsid w:val="00503594"/>
    <w:rsid w:val="00513C68"/>
    <w:rsid w:val="0052053C"/>
    <w:rsid w:val="00540FAF"/>
    <w:rsid w:val="005A348E"/>
    <w:rsid w:val="005C188F"/>
    <w:rsid w:val="005D1C6B"/>
    <w:rsid w:val="005D1FBE"/>
    <w:rsid w:val="005E081B"/>
    <w:rsid w:val="00612B3E"/>
    <w:rsid w:val="00634D94"/>
    <w:rsid w:val="00640A60"/>
    <w:rsid w:val="006558E2"/>
    <w:rsid w:val="006B27B1"/>
    <w:rsid w:val="006C688D"/>
    <w:rsid w:val="006C7366"/>
    <w:rsid w:val="007029E3"/>
    <w:rsid w:val="00757C67"/>
    <w:rsid w:val="00776D3A"/>
    <w:rsid w:val="007A5A11"/>
    <w:rsid w:val="007C411D"/>
    <w:rsid w:val="007E1500"/>
    <w:rsid w:val="00802372"/>
    <w:rsid w:val="008055F6"/>
    <w:rsid w:val="00812BD8"/>
    <w:rsid w:val="00821AA7"/>
    <w:rsid w:val="00850CF6"/>
    <w:rsid w:val="008566EA"/>
    <w:rsid w:val="00886C5C"/>
    <w:rsid w:val="008B20D3"/>
    <w:rsid w:val="008B5514"/>
    <w:rsid w:val="00906BBE"/>
    <w:rsid w:val="009239F2"/>
    <w:rsid w:val="00940921"/>
    <w:rsid w:val="00950ACA"/>
    <w:rsid w:val="00954845"/>
    <w:rsid w:val="009557D7"/>
    <w:rsid w:val="009C5B38"/>
    <w:rsid w:val="009F144C"/>
    <w:rsid w:val="009F50F7"/>
    <w:rsid w:val="00A5302E"/>
    <w:rsid w:val="00A61A58"/>
    <w:rsid w:val="00A77C2D"/>
    <w:rsid w:val="00AA720C"/>
    <w:rsid w:val="00AD66C1"/>
    <w:rsid w:val="00AF0633"/>
    <w:rsid w:val="00AF40DD"/>
    <w:rsid w:val="00AF51CE"/>
    <w:rsid w:val="00B2312B"/>
    <w:rsid w:val="00B32890"/>
    <w:rsid w:val="00B7780C"/>
    <w:rsid w:val="00BF04A0"/>
    <w:rsid w:val="00BF322D"/>
    <w:rsid w:val="00C110DC"/>
    <w:rsid w:val="00C64DA5"/>
    <w:rsid w:val="00C72E8B"/>
    <w:rsid w:val="00C82974"/>
    <w:rsid w:val="00C95736"/>
    <w:rsid w:val="00CA2B64"/>
    <w:rsid w:val="00CA6758"/>
    <w:rsid w:val="00CC1E15"/>
    <w:rsid w:val="00CC5848"/>
    <w:rsid w:val="00CF1A0E"/>
    <w:rsid w:val="00D03F40"/>
    <w:rsid w:val="00D113A7"/>
    <w:rsid w:val="00D20F64"/>
    <w:rsid w:val="00D24A72"/>
    <w:rsid w:val="00D25254"/>
    <w:rsid w:val="00D30E5F"/>
    <w:rsid w:val="00D35A39"/>
    <w:rsid w:val="00D5553F"/>
    <w:rsid w:val="00D563E8"/>
    <w:rsid w:val="00D93CBB"/>
    <w:rsid w:val="00DA40AF"/>
    <w:rsid w:val="00DE35F8"/>
    <w:rsid w:val="00E06CDB"/>
    <w:rsid w:val="00E319CF"/>
    <w:rsid w:val="00E6398A"/>
    <w:rsid w:val="00E946A5"/>
    <w:rsid w:val="00EA23FD"/>
    <w:rsid w:val="00EC6A31"/>
    <w:rsid w:val="00ED1B02"/>
    <w:rsid w:val="00F1299B"/>
    <w:rsid w:val="00F41997"/>
    <w:rsid w:val="00F646BE"/>
    <w:rsid w:val="00F96AAC"/>
    <w:rsid w:val="00FA1B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4A582"/>
  <w15:docId w15:val="{C0D2DB72-8530-A149-B6A2-4DC7A1368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4092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409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40921"/>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rsentation">
    <w:name w:val="Présentation"/>
    <w:qFormat/>
    <w:rsid w:val="00323EAF"/>
    <w:rPr>
      <w:rFonts w:ascii="Arial" w:hAnsi="Arial"/>
    </w:rPr>
  </w:style>
  <w:style w:type="paragraph" w:customStyle="1" w:styleId="1TitreCNDP">
    <w:name w:val="1. Titre CNDP"/>
    <w:qFormat/>
    <w:rsid w:val="00323EAF"/>
    <w:rPr>
      <w:rFonts w:ascii="Arial" w:hAnsi="Arial"/>
      <w:b/>
      <w:color w:val="100E29"/>
      <w:sz w:val="46"/>
      <w:szCs w:val="17"/>
    </w:rPr>
  </w:style>
  <w:style w:type="paragraph" w:customStyle="1" w:styleId="2TitreCNDP">
    <w:name w:val="2. Titre CNDP"/>
    <w:basedOn w:val="Prsentation"/>
    <w:qFormat/>
    <w:rsid w:val="0052053C"/>
    <w:rPr>
      <w:b/>
      <w:bCs/>
      <w:color w:val="DD442A"/>
      <w:sz w:val="20"/>
      <w:szCs w:val="17"/>
    </w:rPr>
  </w:style>
  <w:style w:type="paragraph" w:customStyle="1" w:styleId="ParagrapheCNDP">
    <w:name w:val="Paragraphe CNDP"/>
    <w:qFormat/>
    <w:rsid w:val="00323EAF"/>
    <w:rPr>
      <w:rFonts w:ascii="Arial" w:hAnsi="Arial"/>
      <w:color w:val="100E29"/>
      <w:sz w:val="17"/>
      <w:szCs w:val="17"/>
    </w:rPr>
  </w:style>
  <w:style w:type="paragraph" w:customStyle="1" w:styleId="coordonnesCNDP">
    <w:name w:val="coordonnées CNDP"/>
    <w:qFormat/>
    <w:rsid w:val="00323EAF"/>
    <w:rPr>
      <w:rFonts w:ascii="Arial" w:hAnsi="Arial"/>
      <w:b/>
      <w:color w:val="FFFFFF" w:themeColor="background1"/>
      <w:sz w:val="17"/>
      <w:szCs w:val="17"/>
    </w:rPr>
  </w:style>
  <w:style w:type="paragraph" w:customStyle="1" w:styleId="dateCNDP">
    <w:name w:val="date CNDP"/>
    <w:qFormat/>
    <w:rsid w:val="00323EAF"/>
    <w:rPr>
      <w:rFonts w:ascii="Arial" w:hAnsi="Arial"/>
      <w:b/>
      <w:color w:val="DD442A"/>
      <w:sz w:val="20"/>
      <w:szCs w:val="17"/>
    </w:rPr>
  </w:style>
  <w:style w:type="paragraph" w:customStyle="1" w:styleId="urldebatCNDP">
    <w:name w:val="url debat CNDP"/>
    <w:qFormat/>
    <w:rsid w:val="00323EAF"/>
    <w:rPr>
      <w:rFonts w:ascii="Arial" w:hAnsi="Arial"/>
      <w:color w:val="39B3DB"/>
      <w:sz w:val="17"/>
      <w:szCs w:val="17"/>
    </w:rPr>
  </w:style>
  <w:style w:type="paragraph" w:customStyle="1" w:styleId="dateCNDPlight">
    <w:name w:val="date CNDP light"/>
    <w:qFormat/>
    <w:rsid w:val="00323EAF"/>
    <w:rPr>
      <w:rFonts w:ascii="Arial" w:hAnsi="Arial"/>
      <w:color w:val="DD442A"/>
      <w:sz w:val="20"/>
      <w:szCs w:val="17"/>
    </w:rPr>
  </w:style>
  <w:style w:type="paragraph" w:customStyle="1" w:styleId="NomcoordonnesCNDP">
    <w:name w:val="Nom coordonnées CNDP"/>
    <w:qFormat/>
    <w:rsid w:val="00323EAF"/>
    <w:rPr>
      <w:rFonts w:ascii="Arial" w:hAnsi="Arial"/>
      <w:color w:val="FFFFFF" w:themeColor="background1"/>
      <w:sz w:val="16"/>
      <w:szCs w:val="16"/>
    </w:rPr>
  </w:style>
  <w:style w:type="character" w:customStyle="1" w:styleId="Titre1Car">
    <w:name w:val="Titre 1 Car"/>
    <w:basedOn w:val="Policepardfaut"/>
    <w:link w:val="Titre1"/>
    <w:uiPriority w:val="9"/>
    <w:rsid w:val="0094092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940921"/>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940921"/>
    <w:rPr>
      <w:rFonts w:asciiTheme="majorHAnsi" w:eastAsiaTheme="majorEastAsia" w:hAnsiTheme="majorHAnsi" w:cstheme="majorBidi"/>
      <w:color w:val="1F3763" w:themeColor="accent1" w:themeShade="7F"/>
    </w:rPr>
  </w:style>
  <w:style w:type="paragraph" w:customStyle="1" w:styleId="coordonnesfooterCNDP">
    <w:name w:val="coordonnées footer CNDP"/>
    <w:basedOn w:val="Normal"/>
    <w:qFormat/>
    <w:rsid w:val="003F4C51"/>
    <w:rPr>
      <w:rFonts w:ascii="Arial" w:hAnsi="Arial"/>
      <w:color w:val="39B3DB"/>
      <w:sz w:val="17"/>
      <w:szCs w:val="17"/>
    </w:rPr>
  </w:style>
  <w:style w:type="paragraph" w:customStyle="1" w:styleId="PrsentationCNDP">
    <w:name w:val="Présentation CNDP"/>
    <w:qFormat/>
    <w:rsid w:val="00757C67"/>
    <w:rPr>
      <w:rFonts w:ascii="Arial" w:hAnsi="Arial"/>
      <w:color w:val="FFFFFF" w:themeColor="background1"/>
      <w:sz w:val="17"/>
      <w:szCs w:val="17"/>
    </w:rPr>
  </w:style>
  <w:style w:type="paragraph" w:customStyle="1" w:styleId="11EnBref">
    <w:name w:val="1.1 EnBref"/>
    <w:qFormat/>
    <w:rsid w:val="00757C67"/>
    <w:rPr>
      <w:rFonts w:ascii="Arial" w:hAnsi="Arial"/>
      <w:b/>
      <w:color w:val="100E29"/>
      <w:sz w:val="20"/>
      <w:szCs w:val="17"/>
    </w:rPr>
  </w:style>
  <w:style w:type="paragraph" w:styleId="NormalWeb">
    <w:name w:val="Normal (Web)"/>
    <w:basedOn w:val="Normal"/>
    <w:uiPriority w:val="99"/>
    <w:semiHidden/>
    <w:unhideWhenUsed/>
    <w:rsid w:val="00D30E5F"/>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D30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intense">
    <w:name w:val="Intense Emphasis"/>
    <w:basedOn w:val="Policepardfaut"/>
    <w:uiPriority w:val="21"/>
    <w:qFormat/>
    <w:rsid w:val="002D3842"/>
    <w:rPr>
      <w:i/>
      <w:iCs/>
      <w:color w:val="4472C4" w:themeColor="accent1"/>
    </w:rPr>
  </w:style>
  <w:style w:type="paragraph" w:styleId="En-tte">
    <w:name w:val="header"/>
    <w:basedOn w:val="Normal"/>
    <w:link w:val="En-tteCar"/>
    <w:uiPriority w:val="99"/>
    <w:unhideWhenUsed/>
    <w:rsid w:val="00EA23FD"/>
    <w:pPr>
      <w:tabs>
        <w:tab w:val="center" w:pos="4536"/>
        <w:tab w:val="right" w:pos="9072"/>
      </w:tabs>
    </w:pPr>
  </w:style>
  <w:style w:type="character" w:customStyle="1" w:styleId="En-tteCar">
    <w:name w:val="En-tête Car"/>
    <w:basedOn w:val="Policepardfaut"/>
    <w:link w:val="En-tte"/>
    <w:uiPriority w:val="99"/>
    <w:rsid w:val="00EA23FD"/>
  </w:style>
  <w:style w:type="paragraph" w:styleId="Pieddepage">
    <w:name w:val="footer"/>
    <w:basedOn w:val="Normal"/>
    <w:link w:val="PieddepageCar"/>
    <w:uiPriority w:val="99"/>
    <w:unhideWhenUsed/>
    <w:rsid w:val="00EA23FD"/>
    <w:pPr>
      <w:tabs>
        <w:tab w:val="center" w:pos="4536"/>
        <w:tab w:val="right" w:pos="9072"/>
      </w:tabs>
    </w:pPr>
  </w:style>
  <w:style w:type="character" w:customStyle="1" w:styleId="PieddepageCar">
    <w:name w:val="Pied de page Car"/>
    <w:basedOn w:val="Policepardfaut"/>
    <w:link w:val="Pieddepage"/>
    <w:uiPriority w:val="99"/>
    <w:rsid w:val="00EA23FD"/>
  </w:style>
  <w:style w:type="character" w:styleId="Lienhypertexte">
    <w:name w:val="Hyperlink"/>
    <w:basedOn w:val="Policepardfaut"/>
    <w:uiPriority w:val="99"/>
    <w:unhideWhenUsed/>
    <w:rsid w:val="001A0003"/>
    <w:rPr>
      <w:color w:val="0563C1" w:themeColor="hyperlink"/>
      <w:u w:val="single"/>
    </w:rPr>
  </w:style>
  <w:style w:type="character" w:styleId="Mentionnonrsolue">
    <w:name w:val="Unresolved Mention"/>
    <w:basedOn w:val="Policepardfaut"/>
    <w:uiPriority w:val="99"/>
    <w:semiHidden/>
    <w:unhideWhenUsed/>
    <w:rsid w:val="001A0003"/>
    <w:rPr>
      <w:color w:val="605E5C"/>
      <w:shd w:val="clear" w:color="auto" w:fill="E1DFDD"/>
    </w:rPr>
  </w:style>
  <w:style w:type="character" w:customStyle="1" w:styleId="Heading4Char">
    <w:name w:val="Heading 4 Char"/>
    <w:basedOn w:val="Policepardfaut"/>
    <w:uiPriority w:val="9"/>
    <w:rsid w:val="007A5A11"/>
    <w:rPr>
      <w:rFonts w:ascii="Arial" w:eastAsia="Arial" w:hAnsi="Arial" w:cs="Arial"/>
      <w:b/>
      <w:bCs/>
      <w:sz w:val="26"/>
      <w:szCs w:val="26"/>
    </w:rPr>
  </w:style>
  <w:style w:type="character" w:styleId="Lienhypertextesuivivisit">
    <w:name w:val="FollowedHyperlink"/>
    <w:basedOn w:val="Policepardfaut"/>
    <w:uiPriority w:val="99"/>
    <w:semiHidden/>
    <w:unhideWhenUsed/>
    <w:rsid w:val="00BF04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84639">
      <w:bodyDiv w:val="1"/>
      <w:marLeft w:val="0"/>
      <w:marRight w:val="0"/>
      <w:marTop w:val="0"/>
      <w:marBottom w:val="0"/>
      <w:divBdr>
        <w:top w:val="none" w:sz="0" w:space="0" w:color="auto"/>
        <w:left w:val="none" w:sz="0" w:space="0" w:color="auto"/>
        <w:bottom w:val="none" w:sz="0" w:space="0" w:color="auto"/>
        <w:right w:val="none" w:sz="0" w:space="0" w:color="auto"/>
      </w:divBdr>
    </w:div>
    <w:div w:id="295189062">
      <w:bodyDiv w:val="1"/>
      <w:marLeft w:val="0"/>
      <w:marRight w:val="0"/>
      <w:marTop w:val="0"/>
      <w:marBottom w:val="0"/>
      <w:divBdr>
        <w:top w:val="none" w:sz="0" w:space="0" w:color="auto"/>
        <w:left w:val="none" w:sz="0" w:space="0" w:color="auto"/>
        <w:bottom w:val="none" w:sz="0" w:space="0" w:color="auto"/>
        <w:right w:val="none" w:sz="0" w:space="0" w:color="auto"/>
      </w:divBdr>
    </w:div>
    <w:div w:id="495728103">
      <w:bodyDiv w:val="1"/>
      <w:marLeft w:val="0"/>
      <w:marRight w:val="0"/>
      <w:marTop w:val="0"/>
      <w:marBottom w:val="0"/>
      <w:divBdr>
        <w:top w:val="none" w:sz="0" w:space="0" w:color="auto"/>
        <w:left w:val="none" w:sz="0" w:space="0" w:color="auto"/>
        <w:bottom w:val="none" w:sz="0" w:space="0" w:color="auto"/>
        <w:right w:val="none" w:sz="0" w:space="0" w:color="auto"/>
      </w:divBdr>
    </w:div>
    <w:div w:id="604962906">
      <w:bodyDiv w:val="1"/>
      <w:marLeft w:val="0"/>
      <w:marRight w:val="0"/>
      <w:marTop w:val="0"/>
      <w:marBottom w:val="0"/>
      <w:divBdr>
        <w:top w:val="none" w:sz="0" w:space="0" w:color="auto"/>
        <w:left w:val="none" w:sz="0" w:space="0" w:color="auto"/>
        <w:bottom w:val="none" w:sz="0" w:space="0" w:color="auto"/>
        <w:right w:val="none" w:sz="0" w:space="0" w:color="auto"/>
      </w:divBdr>
    </w:div>
    <w:div w:id="966397057">
      <w:bodyDiv w:val="1"/>
      <w:marLeft w:val="0"/>
      <w:marRight w:val="0"/>
      <w:marTop w:val="0"/>
      <w:marBottom w:val="0"/>
      <w:divBdr>
        <w:top w:val="none" w:sz="0" w:space="0" w:color="auto"/>
        <w:left w:val="none" w:sz="0" w:space="0" w:color="auto"/>
        <w:bottom w:val="none" w:sz="0" w:space="0" w:color="auto"/>
        <w:right w:val="none" w:sz="0" w:space="0" w:color="auto"/>
      </w:divBdr>
      <w:divsChild>
        <w:div w:id="1461191258">
          <w:marLeft w:val="0"/>
          <w:marRight w:val="0"/>
          <w:marTop w:val="0"/>
          <w:marBottom w:val="0"/>
          <w:divBdr>
            <w:top w:val="none" w:sz="0" w:space="0" w:color="auto"/>
            <w:left w:val="none" w:sz="0" w:space="0" w:color="auto"/>
            <w:bottom w:val="none" w:sz="0" w:space="0" w:color="auto"/>
            <w:right w:val="none" w:sz="0" w:space="0" w:color="auto"/>
          </w:divBdr>
        </w:div>
      </w:divsChild>
    </w:div>
    <w:div w:id="1002707608">
      <w:bodyDiv w:val="1"/>
      <w:marLeft w:val="0"/>
      <w:marRight w:val="0"/>
      <w:marTop w:val="0"/>
      <w:marBottom w:val="0"/>
      <w:divBdr>
        <w:top w:val="none" w:sz="0" w:space="0" w:color="auto"/>
        <w:left w:val="none" w:sz="0" w:space="0" w:color="auto"/>
        <w:bottom w:val="none" w:sz="0" w:space="0" w:color="auto"/>
        <w:right w:val="none" w:sz="0" w:space="0" w:color="auto"/>
      </w:divBdr>
    </w:div>
    <w:div w:id="1015158124">
      <w:bodyDiv w:val="1"/>
      <w:marLeft w:val="0"/>
      <w:marRight w:val="0"/>
      <w:marTop w:val="0"/>
      <w:marBottom w:val="0"/>
      <w:divBdr>
        <w:top w:val="none" w:sz="0" w:space="0" w:color="auto"/>
        <w:left w:val="none" w:sz="0" w:space="0" w:color="auto"/>
        <w:bottom w:val="none" w:sz="0" w:space="0" w:color="auto"/>
        <w:right w:val="none" w:sz="0" w:space="0" w:color="auto"/>
      </w:divBdr>
    </w:div>
    <w:div w:id="1015890075">
      <w:bodyDiv w:val="1"/>
      <w:marLeft w:val="0"/>
      <w:marRight w:val="0"/>
      <w:marTop w:val="0"/>
      <w:marBottom w:val="0"/>
      <w:divBdr>
        <w:top w:val="none" w:sz="0" w:space="0" w:color="auto"/>
        <w:left w:val="none" w:sz="0" w:space="0" w:color="auto"/>
        <w:bottom w:val="none" w:sz="0" w:space="0" w:color="auto"/>
        <w:right w:val="none" w:sz="0" w:space="0" w:color="auto"/>
      </w:divBdr>
    </w:div>
    <w:div w:id="1023634873">
      <w:bodyDiv w:val="1"/>
      <w:marLeft w:val="0"/>
      <w:marRight w:val="0"/>
      <w:marTop w:val="0"/>
      <w:marBottom w:val="0"/>
      <w:divBdr>
        <w:top w:val="none" w:sz="0" w:space="0" w:color="auto"/>
        <w:left w:val="none" w:sz="0" w:space="0" w:color="auto"/>
        <w:bottom w:val="none" w:sz="0" w:space="0" w:color="auto"/>
        <w:right w:val="none" w:sz="0" w:space="0" w:color="auto"/>
      </w:divBdr>
    </w:div>
    <w:div w:id="1097597622">
      <w:bodyDiv w:val="1"/>
      <w:marLeft w:val="0"/>
      <w:marRight w:val="0"/>
      <w:marTop w:val="0"/>
      <w:marBottom w:val="0"/>
      <w:divBdr>
        <w:top w:val="none" w:sz="0" w:space="0" w:color="auto"/>
        <w:left w:val="none" w:sz="0" w:space="0" w:color="auto"/>
        <w:bottom w:val="none" w:sz="0" w:space="0" w:color="auto"/>
        <w:right w:val="none" w:sz="0" w:space="0" w:color="auto"/>
      </w:divBdr>
    </w:div>
    <w:div w:id="1287854701">
      <w:bodyDiv w:val="1"/>
      <w:marLeft w:val="0"/>
      <w:marRight w:val="0"/>
      <w:marTop w:val="0"/>
      <w:marBottom w:val="0"/>
      <w:divBdr>
        <w:top w:val="none" w:sz="0" w:space="0" w:color="auto"/>
        <w:left w:val="none" w:sz="0" w:space="0" w:color="auto"/>
        <w:bottom w:val="none" w:sz="0" w:space="0" w:color="auto"/>
        <w:right w:val="none" w:sz="0" w:space="0" w:color="auto"/>
      </w:divBdr>
    </w:div>
    <w:div w:id="1724255391">
      <w:bodyDiv w:val="1"/>
      <w:marLeft w:val="0"/>
      <w:marRight w:val="0"/>
      <w:marTop w:val="0"/>
      <w:marBottom w:val="0"/>
      <w:divBdr>
        <w:top w:val="none" w:sz="0" w:space="0" w:color="auto"/>
        <w:left w:val="none" w:sz="0" w:space="0" w:color="auto"/>
        <w:bottom w:val="none" w:sz="0" w:space="0" w:color="auto"/>
        <w:right w:val="none" w:sz="0" w:space="0" w:color="auto"/>
      </w:divBdr>
    </w:div>
    <w:div w:id="1750493274">
      <w:bodyDiv w:val="1"/>
      <w:marLeft w:val="0"/>
      <w:marRight w:val="0"/>
      <w:marTop w:val="0"/>
      <w:marBottom w:val="0"/>
      <w:divBdr>
        <w:top w:val="none" w:sz="0" w:space="0" w:color="auto"/>
        <w:left w:val="none" w:sz="0" w:space="0" w:color="auto"/>
        <w:bottom w:val="none" w:sz="0" w:space="0" w:color="auto"/>
        <w:right w:val="none" w:sz="0" w:space="0" w:color="auto"/>
      </w:divBdr>
    </w:div>
    <w:div w:id="2042851120">
      <w:bodyDiv w:val="1"/>
      <w:marLeft w:val="0"/>
      <w:marRight w:val="0"/>
      <w:marTop w:val="0"/>
      <w:marBottom w:val="0"/>
      <w:divBdr>
        <w:top w:val="none" w:sz="0" w:space="0" w:color="auto"/>
        <w:left w:val="none" w:sz="0" w:space="0" w:color="auto"/>
        <w:bottom w:val="none" w:sz="0" w:space="0" w:color="auto"/>
        <w:right w:val="none" w:sz="0" w:space="0" w:color="auto"/>
      </w:divBdr>
    </w:div>
    <w:div w:id="2071733977">
      <w:bodyDiv w:val="1"/>
      <w:marLeft w:val="0"/>
      <w:marRight w:val="0"/>
      <w:marTop w:val="0"/>
      <w:marBottom w:val="0"/>
      <w:divBdr>
        <w:top w:val="none" w:sz="0" w:space="0" w:color="auto"/>
        <w:left w:val="none" w:sz="0" w:space="0" w:color="auto"/>
        <w:bottom w:val="none" w:sz="0" w:space="0" w:color="auto"/>
        <w:right w:val="none" w:sz="0" w:space="0" w:color="auto"/>
      </w:divBdr>
      <w:divsChild>
        <w:div w:id="779226569">
          <w:marLeft w:val="0"/>
          <w:marRight w:val="0"/>
          <w:marTop w:val="280"/>
          <w:marBottom w:val="280"/>
          <w:divBdr>
            <w:top w:val="none" w:sz="0" w:space="0" w:color="auto"/>
            <w:left w:val="none" w:sz="0" w:space="0" w:color="auto"/>
            <w:bottom w:val="none" w:sz="0" w:space="0" w:color="auto"/>
            <w:right w:val="none" w:sz="0" w:space="0" w:color="auto"/>
          </w:divBdr>
        </w:div>
        <w:div w:id="1931892382">
          <w:marLeft w:val="0"/>
          <w:marRight w:val="0"/>
          <w:marTop w:val="280"/>
          <w:marBottom w:val="280"/>
          <w:divBdr>
            <w:top w:val="none" w:sz="0" w:space="0" w:color="auto"/>
            <w:left w:val="none" w:sz="0" w:space="0" w:color="auto"/>
            <w:bottom w:val="none" w:sz="0" w:space="0" w:color="auto"/>
            <w:right w:val="none" w:sz="0" w:space="0" w:color="auto"/>
          </w:divBdr>
        </w:div>
      </w:divsChild>
    </w:div>
    <w:div w:id="2133866262">
      <w:bodyDiv w:val="1"/>
      <w:marLeft w:val="0"/>
      <w:marRight w:val="0"/>
      <w:marTop w:val="0"/>
      <w:marBottom w:val="0"/>
      <w:divBdr>
        <w:top w:val="none" w:sz="0" w:space="0" w:color="auto"/>
        <w:left w:val="none" w:sz="0" w:space="0" w:color="auto"/>
        <w:bottom w:val="none" w:sz="0" w:space="0" w:color="auto"/>
        <w:right w:val="none" w:sz="0" w:space="0" w:color="auto"/>
      </w:divBdr>
      <w:divsChild>
        <w:div w:id="221915160">
          <w:marLeft w:val="0"/>
          <w:marRight w:val="0"/>
          <w:marTop w:val="280"/>
          <w:marBottom w:val="280"/>
          <w:divBdr>
            <w:top w:val="none" w:sz="0" w:space="0" w:color="auto"/>
            <w:left w:val="none" w:sz="0" w:space="0" w:color="auto"/>
            <w:bottom w:val="none" w:sz="0" w:space="0" w:color="auto"/>
            <w:right w:val="none" w:sz="0" w:space="0" w:color="auto"/>
          </w:divBdr>
        </w:div>
        <w:div w:id="1143037643">
          <w:marLeft w:val="0"/>
          <w:marRight w:val="0"/>
          <w:marTop w:val="280"/>
          <w:marBottom w:val="280"/>
          <w:divBdr>
            <w:top w:val="none" w:sz="0" w:space="0" w:color="auto"/>
            <w:left w:val="none" w:sz="0" w:space="0" w:color="auto"/>
            <w:bottom w:val="none" w:sz="0" w:space="0" w:color="auto"/>
            <w:right w:val="none" w:sz="0" w:space="0" w:color="auto"/>
          </w:divBdr>
        </w:div>
        <w:div w:id="844394986">
          <w:marLeft w:val="0"/>
          <w:marRight w:val="0"/>
          <w:marTop w:val="280"/>
          <w:marBottom w:val="280"/>
          <w:divBdr>
            <w:top w:val="none" w:sz="0" w:space="0" w:color="auto"/>
            <w:left w:val="none" w:sz="0" w:space="0" w:color="auto"/>
            <w:bottom w:val="none" w:sz="0" w:space="0" w:color="auto"/>
            <w:right w:val="none" w:sz="0" w:space="0" w:color="auto"/>
          </w:divBdr>
        </w:div>
        <w:div w:id="1502937539">
          <w:marLeft w:val="0"/>
          <w:marRight w:val="0"/>
          <w:marTop w:val="0"/>
          <w:marBottom w:val="0"/>
          <w:divBdr>
            <w:top w:val="none" w:sz="0" w:space="0" w:color="auto"/>
            <w:left w:val="none" w:sz="0" w:space="0" w:color="auto"/>
            <w:bottom w:val="none" w:sz="0" w:space="0" w:color="auto"/>
            <w:right w:val="none" w:sz="0" w:space="0" w:color="auto"/>
          </w:divBdr>
        </w:div>
        <w:div w:id="309015643">
          <w:marLeft w:val="0"/>
          <w:marRight w:val="0"/>
          <w:marTop w:val="280"/>
          <w:marBottom w:val="280"/>
          <w:divBdr>
            <w:top w:val="none" w:sz="0" w:space="0" w:color="auto"/>
            <w:left w:val="none" w:sz="0" w:space="0" w:color="auto"/>
            <w:bottom w:val="none" w:sz="0" w:space="0" w:color="auto"/>
            <w:right w:val="none" w:sz="0" w:space="0" w:color="auto"/>
          </w:divBdr>
        </w:div>
        <w:div w:id="532302561">
          <w:marLeft w:val="0"/>
          <w:marRight w:val="0"/>
          <w:marTop w:val="0"/>
          <w:marBottom w:val="0"/>
          <w:divBdr>
            <w:top w:val="none" w:sz="0" w:space="0" w:color="auto"/>
            <w:left w:val="none" w:sz="0" w:space="0" w:color="auto"/>
            <w:bottom w:val="none" w:sz="0" w:space="0" w:color="auto"/>
            <w:right w:val="none" w:sz="0" w:space="0" w:color="auto"/>
          </w:divBdr>
        </w:div>
        <w:div w:id="1126003570">
          <w:marLeft w:val="0"/>
          <w:marRight w:val="0"/>
          <w:marTop w:val="0"/>
          <w:marBottom w:val="0"/>
          <w:divBdr>
            <w:top w:val="none" w:sz="0" w:space="0" w:color="auto"/>
            <w:left w:val="none" w:sz="0" w:space="0" w:color="auto"/>
            <w:bottom w:val="none" w:sz="0" w:space="0" w:color="auto"/>
            <w:right w:val="none" w:sz="0" w:space="0" w:color="auto"/>
          </w:divBdr>
        </w:div>
        <w:div w:id="371459501">
          <w:marLeft w:val="0"/>
          <w:marRight w:val="0"/>
          <w:marTop w:val="0"/>
          <w:marBottom w:val="0"/>
          <w:divBdr>
            <w:top w:val="none" w:sz="0" w:space="0" w:color="auto"/>
            <w:left w:val="none" w:sz="0" w:space="0" w:color="auto"/>
            <w:bottom w:val="none" w:sz="0" w:space="0" w:color="auto"/>
            <w:right w:val="none" w:sz="0" w:space="0" w:color="auto"/>
          </w:divBdr>
        </w:div>
        <w:div w:id="1512260295">
          <w:marLeft w:val="0"/>
          <w:marRight w:val="0"/>
          <w:marTop w:val="280"/>
          <w:marBottom w:val="280"/>
          <w:divBdr>
            <w:top w:val="none" w:sz="0" w:space="0" w:color="auto"/>
            <w:left w:val="none" w:sz="0" w:space="0" w:color="auto"/>
            <w:bottom w:val="none" w:sz="0" w:space="0" w:color="auto"/>
            <w:right w:val="none" w:sz="0" w:space="0" w:color="auto"/>
          </w:divBdr>
        </w:div>
        <w:div w:id="1812480501">
          <w:marLeft w:val="0"/>
          <w:marRight w:val="0"/>
          <w:marTop w:val="280"/>
          <w:marBottom w:val="280"/>
          <w:divBdr>
            <w:top w:val="none" w:sz="0" w:space="0" w:color="auto"/>
            <w:left w:val="none" w:sz="0" w:space="0" w:color="auto"/>
            <w:bottom w:val="none" w:sz="0" w:space="0" w:color="auto"/>
            <w:right w:val="none" w:sz="0" w:space="0" w:color="auto"/>
          </w:divBdr>
        </w:div>
        <w:div w:id="1717699627">
          <w:marLeft w:val="0"/>
          <w:marRight w:val="0"/>
          <w:marTop w:val="280"/>
          <w:marBottom w:val="280"/>
          <w:divBdr>
            <w:top w:val="none" w:sz="0" w:space="0" w:color="auto"/>
            <w:left w:val="none" w:sz="0" w:space="0" w:color="auto"/>
            <w:bottom w:val="none" w:sz="0" w:space="0" w:color="auto"/>
            <w:right w:val="none" w:sz="0" w:space="0" w:color="auto"/>
          </w:divBdr>
        </w:div>
        <w:div w:id="2071611251">
          <w:marLeft w:val="0"/>
          <w:marRight w:val="0"/>
          <w:marTop w:val="280"/>
          <w:marBottom w:val="280"/>
          <w:divBdr>
            <w:top w:val="none" w:sz="0" w:space="0" w:color="auto"/>
            <w:left w:val="none" w:sz="0" w:space="0" w:color="auto"/>
            <w:bottom w:val="none" w:sz="0" w:space="0" w:color="auto"/>
            <w:right w:val="none" w:sz="0" w:space="0" w:color="auto"/>
          </w:divBdr>
        </w:div>
        <w:div w:id="598830742">
          <w:marLeft w:val="0"/>
          <w:marRight w:val="0"/>
          <w:marTop w:val="280"/>
          <w:marBottom w:val="280"/>
          <w:divBdr>
            <w:top w:val="none" w:sz="0" w:space="0" w:color="auto"/>
            <w:left w:val="none" w:sz="0" w:space="0" w:color="auto"/>
            <w:bottom w:val="none" w:sz="0" w:space="0" w:color="auto"/>
            <w:right w:val="none" w:sz="0" w:space="0" w:color="auto"/>
          </w:divBdr>
        </w:div>
        <w:div w:id="394932467">
          <w:marLeft w:val="0"/>
          <w:marRight w:val="0"/>
          <w:marTop w:val="280"/>
          <w:marBottom w:val="2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file:////Users/NewStudio6/Travaux%20en%20cours/CNDP-template-Word/tetiere-cahieracteur-%201_Dossier/logo-acteur50x33mm.jpg" TargetMode="External"/><Relationship Id="rId13" Type="http://schemas.openxmlformats.org/officeDocument/2006/relationships/image" Target="file:////Users/NewStudio6/Travaux%20en%20cours/CNDP-template-Word/tetiere-cahieracteur-%201_Dossier/logo-blanc-CNDP.png"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debat-mine-lithium@debat-cndp.fr"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www.debatpublic.fr/mine-de-lithium-allie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ebat-mine-lithium@debat-cndp.fr"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file:////Users/NewStudio6/Travaux%20en%20cours/CNDP-template-Word/tetiere-cahieracteur-%201_Dossier/forme-cyan.png" TargetMode="External"/><Relationship Id="rId19" Type="http://schemas.openxmlformats.org/officeDocument/2006/relationships/image" Target="file:////Users/NewStudio6/Travaux%20en%20cours/CNDP-template-Word/tetiere-cahieracteur-%201_Dossier/logo-blanc-CNDP.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debatpublic.fr/mine-de-lithium-allier" TargetMode="External"/><Relationship Id="rId22" Type="http://schemas.openxmlformats.org/officeDocument/2006/relationships/hyperlink" Target="https://www.debatpublic.fr/mine-de-lithium-alli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file:////Users/NewStudio6/Travaux%20en%20cours/CNDP-template-Word/tetiere-cahieracteur-%201_Dossier/logo-blanc-CNDP.png" TargetMode="External"/><Relationship Id="rId3" Type="http://schemas.openxmlformats.org/officeDocument/2006/relationships/hyperlink" Target="mailto:debat-mine-lithium@debat-cndp.fr" TargetMode="External"/><Relationship Id="rId7"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hyperlink" Target="https://www.debatpublic.fr/mine-de-lithium-allier" TargetMode="External"/><Relationship Id="rId6" Type="http://schemas.openxmlformats.org/officeDocument/2006/relationships/hyperlink" Target="http://www.debatpublic.fr/mine-de-lithium-allier" TargetMode="External"/><Relationship Id="rId5" Type="http://schemas.openxmlformats.org/officeDocument/2006/relationships/hyperlink" Target="mailto:debat-mine-lithium@debat-cndp.fr" TargetMode="External"/><Relationship Id="rId4" Type="http://schemas.openxmlformats.org/officeDocument/2006/relationships/hyperlink" Target="http://www.debatpublic.fr/mine-de-lithium-allier" TargetMode="External"/></Relationships>
</file>

<file path=word/_rels/header1.xml.rels><?xml version="1.0" encoding="UTF-8" standalone="yes"?>
<Relationships xmlns="http://schemas.openxmlformats.org/package/2006/relationships"><Relationship Id="rId3" Type="http://schemas.openxmlformats.org/officeDocument/2006/relationships/image" Target="file:////Users/NewStudio6/Travaux%20en%20cours/CNDP-template-Word/tetiere-cahieracteur-%201_Dossier/forme-cyan.png" TargetMode="External"/><Relationship Id="rId2" Type="http://schemas.openxmlformats.org/officeDocument/2006/relationships/image" Target="media/image9.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ExtremeSSD/Dropbox/projets/CPDP/2024/De&#769;bat%20Mine%20de%20Lithium%20(EE+Ayo)/6-Outils%20numeriques/01%20-%20Site%20internet/Contenus/02-Cahiers%20d'acteurs/CNDP-Template-Cahier-d-acteur-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E81A3-319F-CD48-8DA3-74094B8FC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CNDP-Template-Cahier-d-acteur-word.dotx</Template>
  <TotalTime>2</TotalTime>
  <Pages>4</Pages>
  <Words>5</Words>
  <Characters>32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Stephane Desbonnet</cp:lastModifiedBy>
  <cp:revision>4</cp:revision>
  <dcterms:created xsi:type="dcterms:W3CDTF">2024-03-06T08:56:00Z</dcterms:created>
  <dcterms:modified xsi:type="dcterms:W3CDTF">2024-03-06T09:00:00Z</dcterms:modified>
</cp:coreProperties>
</file>